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F47A" w14:textId="7021837F" w:rsidR="00DF02C5" w:rsidRDefault="00B12FAB" w:rsidP="00883814">
      <w:pPr>
        <w:pStyle w:val="Heading1"/>
        <w:rPr>
          <w:sz w:val="96"/>
          <w:szCs w:val="96"/>
        </w:rPr>
      </w:pPr>
      <w:bookmarkStart w:id="0" w:name="_Hlk214357971"/>
      <w:bookmarkStart w:id="1" w:name="_Toc238112268"/>
      <w:r w:rsidRPr="66559136">
        <w:rPr>
          <w:sz w:val="96"/>
          <w:szCs w:val="96"/>
        </w:rPr>
        <w:t xml:space="preserve">PGR </w:t>
      </w:r>
      <w:r w:rsidR="00BC724F">
        <w:rPr>
          <w:sz w:val="96"/>
          <w:szCs w:val="96"/>
        </w:rPr>
        <w:t>s</w:t>
      </w:r>
      <w:r w:rsidRPr="66559136">
        <w:rPr>
          <w:sz w:val="96"/>
          <w:szCs w:val="96"/>
        </w:rPr>
        <w:t>tudent</w:t>
      </w:r>
      <w:r w:rsidR="00744F61">
        <w:rPr>
          <w:sz w:val="96"/>
          <w:szCs w:val="96"/>
        </w:rPr>
        <w:t>-</w:t>
      </w:r>
      <w:r w:rsidR="6EA1C989">
        <w:br/>
      </w:r>
      <w:r w:rsidR="00BC724F">
        <w:rPr>
          <w:sz w:val="96"/>
          <w:szCs w:val="96"/>
        </w:rPr>
        <w:t>s</w:t>
      </w:r>
      <w:r w:rsidRPr="66559136">
        <w:rPr>
          <w:sz w:val="96"/>
          <w:szCs w:val="96"/>
        </w:rPr>
        <w:t>upervisor</w:t>
      </w:r>
      <w:r w:rsidR="00744F61">
        <w:rPr>
          <w:sz w:val="96"/>
          <w:szCs w:val="96"/>
        </w:rPr>
        <w:t xml:space="preserve"> </w:t>
      </w:r>
      <w:r w:rsidR="00BC724F">
        <w:rPr>
          <w:sz w:val="96"/>
          <w:szCs w:val="96"/>
        </w:rPr>
        <w:t>a</w:t>
      </w:r>
      <w:r w:rsidRPr="66559136">
        <w:rPr>
          <w:sz w:val="96"/>
          <w:szCs w:val="96"/>
        </w:rPr>
        <w:t>greement</w:t>
      </w:r>
      <w:r w:rsidR="00C824F2">
        <w:rPr>
          <w:sz w:val="96"/>
          <w:szCs w:val="96"/>
        </w:rPr>
        <w:t xml:space="preserve"> and </w:t>
      </w:r>
      <w:r w:rsidR="00BC724F">
        <w:rPr>
          <w:sz w:val="96"/>
          <w:szCs w:val="96"/>
        </w:rPr>
        <w:t>d</w:t>
      </w:r>
      <w:r w:rsidR="00C824F2">
        <w:rPr>
          <w:sz w:val="96"/>
          <w:szCs w:val="96"/>
        </w:rPr>
        <w:t xml:space="preserve">iscussion </w:t>
      </w:r>
      <w:r w:rsidR="008A39DF">
        <w:rPr>
          <w:sz w:val="96"/>
          <w:szCs w:val="96"/>
        </w:rPr>
        <w:t>p</w:t>
      </w:r>
      <w:r w:rsidR="00C824F2">
        <w:rPr>
          <w:sz w:val="96"/>
          <w:szCs w:val="96"/>
        </w:rPr>
        <w:t>rompts</w:t>
      </w:r>
      <w:bookmarkEnd w:id="1"/>
    </w:p>
    <w:p w14:paraId="4E8AFFB1" w14:textId="25C8EB5C" w:rsidR="00171B4C" w:rsidRPr="00F07C54" w:rsidRDefault="00171B4C" w:rsidP="00F07C54">
      <w:pPr>
        <w:pStyle w:val="Coversublinetitle"/>
      </w:pPr>
      <w:r w:rsidRPr="00F07C54">
        <w:t>The Open University Grad</w:t>
      </w:r>
      <w:r w:rsidR="6CB1D6E2" w:rsidRPr="00F07C54">
        <w:t>u</w:t>
      </w:r>
      <w:r w:rsidRPr="00F07C54">
        <w:t xml:space="preserve">ate School </w:t>
      </w:r>
    </w:p>
    <w:p w14:paraId="6F936EAC" w14:textId="1D865352" w:rsidR="00481798" w:rsidRPr="00171B4C" w:rsidRDefault="440E3515" w:rsidP="00171B4C">
      <w:pPr>
        <w:rPr>
          <w:sz w:val="28"/>
          <w:szCs w:val="28"/>
        </w:rPr>
      </w:pPr>
      <w:r w:rsidRPr="66559136">
        <w:rPr>
          <w:sz w:val="28"/>
          <w:szCs w:val="28"/>
        </w:rPr>
        <w:t>A</w:t>
      </w:r>
      <w:r w:rsidR="00C824F2">
        <w:rPr>
          <w:sz w:val="28"/>
          <w:szCs w:val="28"/>
        </w:rPr>
        <w:t xml:space="preserve">ugust </w:t>
      </w:r>
      <w:r w:rsidRPr="66559136">
        <w:rPr>
          <w:sz w:val="28"/>
          <w:szCs w:val="28"/>
        </w:rPr>
        <w:t>2026</w:t>
      </w:r>
    </w:p>
    <w:p w14:paraId="2ECCEE3C" w14:textId="77777777" w:rsidR="00C824F2" w:rsidRDefault="00C824F2">
      <w:pPr>
        <w:spacing w:after="0" w:line="240" w:lineRule="auto"/>
        <w:rPr>
          <w:rFonts w:cs="Poppins"/>
          <w:b/>
          <w:bCs/>
          <w:sz w:val="60"/>
          <w:szCs w:val="60"/>
        </w:rPr>
      </w:pPr>
      <w:r>
        <w:br w:type="page"/>
      </w:r>
    </w:p>
    <w:p w14:paraId="334643C2" w14:textId="2D3D96BF" w:rsidR="00492873" w:rsidRDefault="00ED2439" w:rsidP="00B43D23">
      <w:pPr>
        <w:pStyle w:val="ContentsHeading"/>
      </w:pPr>
      <w:r w:rsidRPr="00B43D23">
        <w:lastRenderedPageBreak/>
        <w:t>Contents</w:t>
      </w:r>
    </w:p>
    <w:p w14:paraId="73BCED55" w14:textId="214DA67A" w:rsidR="00A03BCE" w:rsidRDefault="008729A7">
      <w:pPr>
        <w:pStyle w:val="TOC1"/>
        <w:rPr>
          <w:rFonts w:asciiTheme="minorHAnsi" w:eastAsiaTheme="minorEastAsia" w:hAnsiTheme="minorHAnsi" w:cstheme="minorBidi"/>
          <w:b w:val="0"/>
          <w:noProof/>
          <w:color w:val="auto"/>
          <w:kern w:val="2"/>
          <w:sz w:val="24"/>
          <w:szCs w:val="24"/>
          <w14:ligatures w14:val="standardContextual"/>
        </w:rPr>
      </w:pPr>
      <w:r>
        <w:rPr>
          <w:b w:val="0"/>
          <w:sz w:val="28"/>
          <w:szCs w:val="28"/>
        </w:rPr>
        <w:fldChar w:fldCharType="begin"/>
      </w:r>
      <w:r w:rsidRPr="6FCFACEF">
        <w:rPr>
          <w:b w:val="0"/>
          <w:sz w:val="28"/>
          <w:szCs w:val="28"/>
        </w:rPr>
        <w:instrText xml:space="preserve"> TOC \o "1-3" \h \z \t "Caption,3" </w:instrText>
      </w:r>
      <w:r>
        <w:rPr>
          <w:b w:val="0"/>
          <w:sz w:val="28"/>
          <w:szCs w:val="28"/>
        </w:rPr>
        <w:fldChar w:fldCharType="separate"/>
      </w:r>
      <w:hyperlink w:anchor="_Toc238112268" w:history="1">
        <w:r w:rsidR="00A03BCE" w:rsidRPr="00111418">
          <w:rPr>
            <w:rStyle w:val="Hyperlink"/>
            <w:noProof/>
          </w:rPr>
          <w:t>PGR student- supervisor agreement and discussion prompts</w:t>
        </w:r>
        <w:r w:rsidR="00A03BCE">
          <w:rPr>
            <w:noProof/>
            <w:webHidden/>
          </w:rPr>
          <w:tab/>
        </w:r>
        <w:r w:rsidR="00A03BCE">
          <w:rPr>
            <w:noProof/>
            <w:webHidden/>
          </w:rPr>
          <w:fldChar w:fldCharType="begin"/>
        </w:r>
        <w:r w:rsidR="00A03BCE">
          <w:rPr>
            <w:noProof/>
            <w:webHidden/>
          </w:rPr>
          <w:instrText xml:space="preserve"> PAGEREF _Toc238112268 \h </w:instrText>
        </w:r>
        <w:r w:rsidR="00A03BCE">
          <w:rPr>
            <w:noProof/>
            <w:webHidden/>
          </w:rPr>
        </w:r>
        <w:r w:rsidR="00A03BCE">
          <w:rPr>
            <w:noProof/>
            <w:webHidden/>
          </w:rPr>
          <w:fldChar w:fldCharType="separate"/>
        </w:r>
        <w:r w:rsidR="00A03BCE">
          <w:rPr>
            <w:noProof/>
            <w:webHidden/>
          </w:rPr>
          <w:t>1</w:t>
        </w:r>
        <w:r w:rsidR="00A03BCE">
          <w:rPr>
            <w:noProof/>
            <w:webHidden/>
          </w:rPr>
          <w:fldChar w:fldCharType="end"/>
        </w:r>
      </w:hyperlink>
    </w:p>
    <w:p w14:paraId="31E9DDE0" w14:textId="65BA802C"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69" w:history="1">
        <w:r w:rsidRPr="00111418">
          <w:rPr>
            <w:rStyle w:val="Hyperlink"/>
            <w:noProof/>
          </w:rPr>
          <w:t>Introduction</w:t>
        </w:r>
        <w:r>
          <w:rPr>
            <w:noProof/>
            <w:webHidden/>
          </w:rPr>
          <w:tab/>
        </w:r>
        <w:r>
          <w:rPr>
            <w:noProof/>
            <w:webHidden/>
          </w:rPr>
          <w:fldChar w:fldCharType="begin"/>
        </w:r>
        <w:r>
          <w:rPr>
            <w:noProof/>
            <w:webHidden/>
          </w:rPr>
          <w:instrText xml:space="preserve"> PAGEREF _Toc238112269 \h </w:instrText>
        </w:r>
        <w:r>
          <w:rPr>
            <w:noProof/>
            <w:webHidden/>
          </w:rPr>
        </w:r>
        <w:r>
          <w:rPr>
            <w:noProof/>
            <w:webHidden/>
          </w:rPr>
          <w:fldChar w:fldCharType="separate"/>
        </w:r>
        <w:r>
          <w:rPr>
            <w:noProof/>
            <w:webHidden/>
          </w:rPr>
          <w:t>4</w:t>
        </w:r>
        <w:r>
          <w:rPr>
            <w:noProof/>
            <w:webHidden/>
          </w:rPr>
          <w:fldChar w:fldCharType="end"/>
        </w:r>
      </w:hyperlink>
    </w:p>
    <w:p w14:paraId="73F1A7EC" w14:textId="656C6C40"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70" w:history="1">
        <w:r w:rsidRPr="00111418">
          <w:rPr>
            <w:rStyle w:val="Hyperlink"/>
            <w:noProof/>
          </w:rPr>
          <w:t>Suggested use of the agreement</w:t>
        </w:r>
        <w:r>
          <w:rPr>
            <w:noProof/>
            <w:webHidden/>
          </w:rPr>
          <w:tab/>
        </w:r>
        <w:r>
          <w:rPr>
            <w:noProof/>
            <w:webHidden/>
          </w:rPr>
          <w:fldChar w:fldCharType="begin"/>
        </w:r>
        <w:r>
          <w:rPr>
            <w:noProof/>
            <w:webHidden/>
          </w:rPr>
          <w:instrText xml:space="preserve"> PAGEREF _Toc238112270 \h </w:instrText>
        </w:r>
        <w:r>
          <w:rPr>
            <w:noProof/>
            <w:webHidden/>
          </w:rPr>
        </w:r>
        <w:r>
          <w:rPr>
            <w:noProof/>
            <w:webHidden/>
          </w:rPr>
          <w:fldChar w:fldCharType="separate"/>
        </w:r>
        <w:r>
          <w:rPr>
            <w:noProof/>
            <w:webHidden/>
          </w:rPr>
          <w:t>4</w:t>
        </w:r>
        <w:r>
          <w:rPr>
            <w:noProof/>
            <w:webHidden/>
          </w:rPr>
          <w:fldChar w:fldCharType="end"/>
        </w:r>
      </w:hyperlink>
    </w:p>
    <w:p w14:paraId="18C408DD" w14:textId="0D80277D"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71" w:history="1">
        <w:r w:rsidRPr="00111418">
          <w:rPr>
            <w:rStyle w:val="Hyperlink"/>
            <w:noProof/>
          </w:rPr>
          <w:t>Your supervision team</w:t>
        </w:r>
        <w:r>
          <w:rPr>
            <w:noProof/>
            <w:webHidden/>
          </w:rPr>
          <w:tab/>
        </w:r>
        <w:r>
          <w:rPr>
            <w:noProof/>
            <w:webHidden/>
          </w:rPr>
          <w:fldChar w:fldCharType="begin"/>
        </w:r>
        <w:r>
          <w:rPr>
            <w:noProof/>
            <w:webHidden/>
          </w:rPr>
          <w:instrText xml:space="preserve"> PAGEREF _Toc238112271 \h </w:instrText>
        </w:r>
        <w:r>
          <w:rPr>
            <w:noProof/>
            <w:webHidden/>
          </w:rPr>
        </w:r>
        <w:r>
          <w:rPr>
            <w:noProof/>
            <w:webHidden/>
          </w:rPr>
          <w:fldChar w:fldCharType="separate"/>
        </w:r>
        <w:r>
          <w:rPr>
            <w:noProof/>
            <w:webHidden/>
          </w:rPr>
          <w:t>6</w:t>
        </w:r>
        <w:r>
          <w:rPr>
            <w:noProof/>
            <w:webHidden/>
          </w:rPr>
          <w:fldChar w:fldCharType="end"/>
        </w:r>
      </w:hyperlink>
    </w:p>
    <w:p w14:paraId="3394D124" w14:textId="724E48FE"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2" w:history="1">
        <w:r w:rsidRPr="00111418">
          <w:rPr>
            <w:rStyle w:val="Hyperlink"/>
            <w:noProof/>
          </w:rPr>
          <w:t>Lead and internal supervisor</w:t>
        </w:r>
        <w:r>
          <w:rPr>
            <w:noProof/>
            <w:webHidden/>
          </w:rPr>
          <w:tab/>
        </w:r>
        <w:r>
          <w:rPr>
            <w:noProof/>
            <w:webHidden/>
          </w:rPr>
          <w:fldChar w:fldCharType="begin"/>
        </w:r>
        <w:r>
          <w:rPr>
            <w:noProof/>
            <w:webHidden/>
          </w:rPr>
          <w:instrText xml:space="preserve"> PAGEREF _Toc238112272 \h </w:instrText>
        </w:r>
        <w:r>
          <w:rPr>
            <w:noProof/>
            <w:webHidden/>
          </w:rPr>
        </w:r>
        <w:r>
          <w:rPr>
            <w:noProof/>
            <w:webHidden/>
          </w:rPr>
          <w:fldChar w:fldCharType="separate"/>
        </w:r>
        <w:r>
          <w:rPr>
            <w:noProof/>
            <w:webHidden/>
          </w:rPr>
          <w:t>6</w:t>
        </w:r>
        <w:r>
          <w:rPr>
            <w:noProof/>
            <w:webHidden/>
          </w:rPr>
          <w:fldChar w:fldCharType="end"/>
        </w:r>
      </w:hyperlink>
    </w:p>
    <w:p w14:paraId="6F281729" w14:textId="51884AA3"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3" w:history="1">
        <w:r w:rsidRPr="00111418">
          <w:rPr>
            <w:rStyle w:val="Hyperlink"/>
            <w:noProof/>
          </w:rPr>
          <w:t>External supervisor</w:t>
        </w:r>
        <w:r>
          <w:rPr>
            <w:noProof/>
            <w:webHidden/>
          </w:rPr>
          <w:tab/>
        </w:r>
        <w:r>
          <w:rPr>
            <w:noProof/>
            <w:webHidden/>
          </w:rPr>
          <w:fldChar w:fldCharType="begin"/>
        </w:r>
        <w:r>
          <w:rPr>
            <w:noProof/>
            <w:webHidden/>
          </w:rPr>
          <w:instrText xml:space="preserve"> PAGEREF _Toc238112273 \h </w:instrText>
        </w:r>
        <w:r>
          <w:rPr>
            <w:noProof/>
            <w:webHidden/>
          </w:rPr>
        </w:r>
        <w:r>
          <w:rPr>
            <w:noProof/>
            <w:webHidden/>
          </w:rPr>
          <w:fldChar w:fldCharType="separate"/>
        </w:r>
        <w:r>
          <w:rPr>
            <w:noProof/>
            <w:webHidden/>
          </w:rPr>
          <w:t>7</w:t>
        </w:r>
        <w:r>
          <w:rPr>
            <w:noProof/>
            <w:webHidden/>
          </w:rPr>
          <w:fldChar w:fldCharType="end"/>
        </w:r>
      </w:hyperlink>
    </w:p>
    <w:p w14:paraId="700D6BDD" w14:textId="5C1D8959"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4" w:history="1">
        <w:r w:rsidRPr="00111418">
          <w:rPr>
            <w:rStyle w:val="Hyperlink"/>
            <w:noProof/>
          </w:rPr>
          <w:t>Industrial supervisor</w:t>
        </w:r>
        <w:r>
          <w:rPr>
            <w:noProof/>
            <w:webHidden/>
          </w:rPr>
          <w:tab/>
        </w:r>
        <w:r>
          <w:rPr>
            <w:noProof/>
            <w:webHidden/>
          </w:rPr>
          <w:fldChar w:fldCharType="begin"/>
        </w:r>
        <w:r>
          <w:rPr>
            <w:noProof/>
            <w:webHidden/>
          </w:rPr>
          <w:instrText xml:space="preserve"> PAGEREF _Toc238112274 \h </w:instrText>
        </w:r>
        <w:r>
          <w:rPr>
            <w:noProof/>
            <w:webHidden/>
          </w:rPr>
        </w:r>
        <w:r>
          <w:rPr>
            <w:noProof/>
            <w:webHidden/>
          </w:rPr>
          <w:fldChar w:fldCharType="separate"/>
        </w:r>
        <w:r>
          <w:rPr>
            <w:noProof/>
            <w:webHidden/>
          </w:rPr>
          <w:t>7</w:t>
        </w:r>
        <w:r>
          <w:rPr>
            <w:noProof/>
            <w:webHidden/>
          </w:rPr>
          <w:fldChar w:fldCharType="end"/>
        </w:r>
      </w:hyperlink>
    </w:p>
    <w:p w14:paraId="4DEFF3BF" w14:textId="2F8AE4F8"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5" w:history="1">
        <w:r w:rsidRPr="00111418">
          <w:rPr>
            <w:rStyle w:val="Hyperlink"/>
            <w:noProof/>
          </w:rPr>
          <w:t>Advisor</w:t>
        </w:r>
        <w:r>
          <w:rPr>
            <w:noProof/>
            <w:webHidden/>
          </w:rPr>
          <w:tab/>
        </w:r>
        <w:r>
          <w:rPr>
            <w:noProof/>
            <w:webHidden/>
          </w:rPr>
          <w:fldChar w:fldCharType="begin"/>
        </w:r>
        <w:r>
          <w:rPr>
            <w:noProof/>
            <w:webHidden/>
          </w:rPr>
          <w:instrText xml:space="preserve"> PAGEREF _Toc238112275 \h </w:instrText>
        </w:r>
        <w:r>
          <w:rPr>
            <w:noProof/>
            <w:webHidden/>
          </w:rPr>
        </w:r>
        <w:r>
          <w:rPr>
            <w:noProof/>
            <w:webHidden/>
          </w:rPr>
          <w:fldChar w:fldCharType="separate"/>
        </w:r>
        <w:r>
          <w:rPr>
            <w:noProof/>
            <w:webHidden/>
          </w:rPr>
          <w:t>7</w:t>
        </w:r>
        <w:r>
          <w:rPr>
            <w:noProof/>
            <w:webHidden/>
          </w:rPr>
          <w:fldChar w:fldCharType="end"/>
        </w:r>
      </w:hyperlink>
    </w:p>
    <w:p w14:paraId="0966C6F9" w14:textId="5EF5EE1F"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76" w:history="1">
        <w:r w:rsidRPr="00111418">
          <w:rPr>
            <w:rStyle w:val="Hyperlink"/>
            <w:noProof/>
          </w:rPr>
          <w:t>Section 1: Topics for discussion and agreement (first month)</w:t>
        </w:r>
        <w:r>
          <w:rPr>
            <w:noProof/>
            <w:webHidden/>
          </w:rPr>
          <w:tab/>
        </w:r>
        <w:r>
          <w:rPr>
            <w:noProof/>
            <w:webHidden/>
          </w:rPr>
          <w:fldChar w:fldCharType="begin"/>
        </w:r>
        <w:r>
          <w:rPr>
            <w:noProof/>
            <w:webHidden/>
          </w:rPr>
          <w:instrText xml:space="preserve"> PAGEREF _Toc238112276 \h </w:instrText>
        </w:r>
        <w:r>
          <w:rPr>
            <w:noProof/>
            <w:webHidden/>
          </w:rPr>
        </w:r>
        <w:r>
          <w:rPr>
            <w:noProof/>
            <w:webHidden/>
          </w:rPr>
          <w:fldChar w:fldCharType="separate"/>
        </w:r>
        <w:r>
          <w:rPr>
            <w:noProof/>
            <w:webHidden/>
          </w:rPr>
          <w:t>8</w:t>
        </w:r>
        <w:r>
          <w:rPr>
            <w:noProof/>
            <w:webHidden/>
          </w:rPr>
          <w:fldChar w:fldCharType="end"/>
        </w:r>
      </w:hyperlink>
    </w:p>
    <w:p w14:paraId="46EBF71A" w14:textId="3D471EC5"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7" w:history="1">
        <w:r w:rsidRPr="00111418">
          <w:rPr>
            <w:rStyle w:val="Hyperlink"/>
            <w:noProof/>
          </w:rPr>
          <w:t>Establishing roles and responsibilities within the team</w:t>
        </w:r>
        <w:r>
          <w:rPr>
            <w:noProof/>
            <w:webHidden/>
          </w:rPr>
          <w:tab/>
        </w:r>
        <w:r>
          <w:rPr>
            <w:noProof/>
            <w:webHidden/>
          </w:rPr>
          <w:fldChar w:fldCharType="begin"/>
        </w:r>
        <w:r>
          <w:rPr>
            <w:noProof/>
            <w:webHidden/>
          </w:rPr>
          <w:instrText xml:space="preserve"> PAGEREF _Toc238112277 \h </w:instrText>
        </w:r>
        <w:r>
          <w:rPr>
            <w:noProof/>
            <w:webHidden/>
          </w:rPr>
        </w:r>
        <w:r>
          <w:rPr>
            <w:noProof/>
            <w:webHidden/>
          </w:rPr>
          <w:fldChar w:fldCharType="separate"/>
        </w:r>
        <w:r>
          <w:rPr>
            <w:noProof/>
            <w:webHidden/>
          </w:rPr>
          <w:t>8</w:t>
        </w:r>
        <w:r>
          <w:rPr>
            <w:noProof/>
            <w:webHidden/>
          </w:rPr>
          <w:fldChar w:fldCharType="end"/>
        </w:r>
      </w:hyperlink>
    </w:p>
    <w:p w14:paraId="65738692" w14:textId="4335BCDA"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8" w:history="1">
        <w:r w:rsidRPr="00111418">
          <w:rPr>
            <w:rStyle w:val="Hyperlink"/>
            <w:noProof/>
          </w:rPr>
          <w:t>Table 1: Roles and responsibilities within the team</w:t>
        </w:r>
        <w:r>
          <w:rPr>
            <w:noProof/>
            <w:webHidden/>
          </w:rPr>
          <w:tab/>
        </w:r>
        <w:r>
          <w:rPr>
            <w:noProof/>
            <w:webHidden/>
          </w:rPr>
          <w:fldChar w:fldCharType="begin"/>
        </w:r>
        <w:r>
          <w:rPr>
            <w:noProof/>
            <w:webHidden/>
          </w:rPr>
          <w:instrText xml:space="preserve"> PAGEREF _Toc238112278 \h </w:instrText>
        </w:r>
        <w:r>
          <w:rPr>
            <w:noProof/>
            <w:webHidden/>
          </w:rPr>
        </w:r>
        <w:r>
          <w:rPr>
            <w:noProof/>
            <w:webHidden/>
          </w:rPr>
          <w:fldChar w:fldCharType="separate"/>
        </w:r>
        <w:r>
          <w:rPr>
            <w:noProof/>
            <w:webHidden/>
          </w:rPr>
          <w:t>8</w:t>
        </w:r>
        <w:r>
          <w:rPr>
            <w:noProof/>
            <w:webHidden/>
          </w:rPr>
          <w:fldChar w:fldCharType="end"/>
        </w:r>
      </w:hyperlink>
    </w:p>
    <w:p w14:paraId="1BFE7EFC" w14:textId="6F412FBC"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79" w:history="1">
        <w:r w:rsidRPr="00111418">
          <w:rPr>
            <w:rStyle w:val="Hyperlink"/>
            <w:noProof/>
          </w:rPr>
          <w:t>Supervision meetings</w:t>
        </w:r>
        <w:r>
          <w:rPr>
            <w:noProof/>
            <w:webHidden/>
          </w:rPr>
          <w:tab/>
        </w:r>
        <w:r>
          <w:rPr>
            <w:noProof/>
            <w:webHidden/>
          </w:rPr>
          <w:fldChar w:fldCharType="begin"/>
        </w:r>
        <w:r>
          <w:rPr>
            <w:noProof/>
            <w:webHidden/>
          </w:rPr>
          <w:instrText xml:space="preserve"> PAGEREF _Toc238112279 \h </w:instrText>
        </w:r>
        <w:r>
          <w:rPr>
            <w:noProof/>
            <w:webHidden/>
          </w:rPr>
        </w:r>
        <w:r>
          <w:rPr>
            <w:noProof/>
            <w:webHidden/>
          </w:rPr>
          <w:fldChar w:fldCharType="separate"/>
        </w:r>
        <w:r>
          <w:rPr>
            <w:noProof/>
            <w:webHidden/>
          </w:rPr>
          <w:t>9</w:t>
        </w:r>
        <w:r>
          <w:rPr>
            <w:noProof/>
            <w:webHidden/>
          </w:rPr>
          <w:fldChar w:fldCharType="end"/>
        </w:r>
      </w:hyperlink>
    </w:p>
    <w:p w14:paraId="0D5A4B43" w14:textId="1F197349"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0" w:history="1">
        <w:r w:rsidRPr="00111418">
          <w:rPr>
            <w:rStyle w:val="Hyperlink"/>
            <w:noProof/>
          </w:rPr>
          <w:t>Table 2: Record of meetings</w:t>
        </w:r>
        <w:r>
          <w:rPr>
            <w:noProof/>
            <w:webHidden/>
          </w:rPr>
          <w:tab/>
        </w:r>
        <w:r>
          <w:rPr>
            <w:noProof/>
            <w:webHidden/>
          </w:rPr>
          <w:fldChar w:fldCharType="begin"/>
        </w:r>
        <w:r>
          <w:rPr>
            <w:noProof/>
            <w:webHidden/>
          </w:rPr>
          <w:instrText xml:space="preserve"> PAGEREF _Toc238112280 \h </w:instrText>
        </w:r>
        <w:r>
          <w:rPr>
            <w:noProof/>
            <w:webHidden/>
          </w:rPr>
        </w:r>
        <w:r>
          <w:rPr>
            <w:noProof/>
            <w:webHidden/>
          </w:rPr>
          <w:fldChar w:fldCharType="separate"/>
        </w:r>
        <w:r>
          <w:rPr>
            <w:noProof/>
            <w:webHidden/>
          </w:rPr>
          <w:t>10</w:t>
        </w:r>
        <w:r>
          <w:rPr>
            <w:noProof/>
            <w:webHidden/>
          </w:rPr>
          <w:fldChar w:fldCharType="end"/>
        </w:r>
      </w:hyperlink>
    </w:p>
    <w:p w14:paraId="5C060847" w14:textId="79AF09D8"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1" w:history="1">
        <w:r w:rsidRPr="00111418">
          <w:rPr>
            <w:rStyle w:val="Hyperlink"/>
            <w:noProof/>
          </w:rPr>
          <w:t>Working patterns</w:t>
        </w:r>
        <w:r>
          <w:rPr>
            <w:noProof/>
            <w:webHidden/>
          </w:rPr>
          <w:tab/>
        </w:r>
        <w:r>
          <w:rPr>
            <w:noProof/>
            <w:webHidden/>
          </w:rPr>
          <w:fldChar w:fldCharType="begin"/>
        </w:r>
        <w:r>
          <w:rPr>
            <w:noProof/>
            <w:webHidden/>
          </w:rPr>
          <w:instrText xml:space="preserve"> PAGEREF _Toc238112281 \h </w:instrText>
        </w:r>
        <w:r>
          <w:rPr>
            <w:noProof/>
            <w:webHidden/>
          </w:rPr>
        </w:r>
        <w:r>
          <w:rPr>
            <w:noProof/>
            <w:webHidden/>
          </w:rPr>
          <w:fldChar w:fldCharType="separate"/>
        </w:r>
        <w:r>
          <w:rPr>
            <w:noProof/>
            <w:webHidden/>
          </w:rPr>
          <w:t>12</w:t>
        </w:r>
        <w:r>
          <w:rPr>
            <w:noProof/>
            <w:webHidden/>
          </w:rPr>
          <w:fldChar w:fldCharType="end"/>
        </w:r>
      </w:hyperlink>
    </w:p>
    <w:p w14:paraId="6E787BCF" w14:textId="31CE2D7A"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2" w:history="1">
        <w:r w:rsidRPr="00111418">
          <w:rPr>
            <w:rStyle w:val="Hyperlink"/>
            <w:noProof/>
          </w:rPr>
          <w:t>Table 3: Working patterns</w:t>
        </w:r>
        <w:r>
          <w:rPr>
            <w:noProof/>
            <w:webHidden/>
          </w:rPr>
          <w:tab/>
        </w:r>
        <w:r>
          <w:rPr>
            <w:noProof/>
            <w:webHidden/>
          </w:rPr>
          <w:fldChar w:fldCharType="begin"/>
        </w:r>
        <w:r>
          <w:rPr>
            <w:noProof/>
            <w:webHidden/>
          </w:rPr>
          <w:instrText xml:space="preserve"> PAGEREF _Toc238112282 \h </w:instrText>
        </w:r>
        <w:r>
          <w:rPr>
            <w:noProof/>
            <w:webHidden/>
          </w:rPr>
        </w:r>
        <w:r>
          <w:rPr>
            <w:noProof/>
            <w:webHidden/>
          </w:rPr>
          <w:fldChar w:fldCharType="separate"/>
        </w:r>
        <w:r>
          <w:rPr>
            <w:noProof/>
            <w:webHidden/>
          </w:rPr>
          <w:t>12</w:t>
        </w:r>
        <w:r>
          <w:rPr>
            <w:noProof/>
            <w:webHidden/>
          </w:rPr>
          <w:fldChar w:fldCharType="end"/>
        </w:r>
      </w:hyperlink>
    </w:p>
    <w:p w14:paraId="1F32A33F" w14:textId="772FE098"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3" w:history="1">
        <w:r w:rsidRPr="00111418">
          <w:rPr>
            <w:rStyle w:val="Hyperlink"/>
            <w:noProof/>
          </w:rPr>
          <w:t>Table 4: Shared expectations</w:t>
        </w:r>
        <w:r>
          <w:rPr>
            <w:noProof/>
            <w:webHidden/>
          </w:rPr>
          <w:tab/>
        </w:r>
        <w:r>
          <w:rPr>
            <w:noProof/>
            <w:webHidden/>
          </w:rPr>
          <w:fldChar w:fldCharType="begin"/>
        </w:r>
        <w:r>
          <w:rPr>
            <w:noProof/>
            <w:webHidden/>
          </w:rPr>
          <w:instrText xml:space="preserve"> PAGEREF _Toc238112283 \h </w:instrText>
        </w:r>
        <w:r>
          <w:rPr>
            <w:noProof/>
            <w:webHidden/>
          </w:rPr>
        </w:r>
        <w:r>
          <w:rPr>
            <w:noProof/>
            <w:webHidden/>
          </w:rPr>
          <w:fldChar w:fldCharType="separate"/>
        </w:r>
        <w:r>
          <w:rPr>
            <w:noProof/>
            <w:webHidden/>
          </w:rPr>
          <w:t>12</w:t>
        </w:r>
        <w:r>
          <w:rPr>
            <w:noProof/>
            <w:webHidden/>
          </w:rPr>
          <w:fldChar w:fldCharType="end"/>
        </w:r>
      </w:hyperlink>
    </w:p>
    <w:p w14:paraId="74AD62DA" w14:textId="50643106"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4" w:history="1">
        <w:r w:rsidRPr="00111418">
          <w:rPr>
            <w:rStyle w:val="Hyperlink"/>
            <w:noProof/>
          </w:rPr>
          <w:t>Your development</w:t>
        </w:r>
        <w:r>
          <w:rPr>
            <w:noProof/>
            <w:webHidden/>
          </w:rPr>
          <w:tab/>
        </w:r>
        <w:r>
          <w:rPr>
            <w:noProof/>
            <w:webHidden/>
          </w:rPr>
          <w:fldChar w:fldCharType="begin"/>
        </w:r>
        <w:r>
          <w:rPr>
            <w:noProof/>
            <w:webHidden/>
          </w:rPr>
          <w:instrText xml:space="preserve"> PAGEREF _Toc238112284 \h </w:instrText>
        </w:r>
        <w:r>
          <w:rPr>
            <w:noProof/>
            <w:webHidden/>
          </w:rPr>
        </w:r>
        <w:r>
          <w:rPr>
            <w:noProof/>
            <w:webHidden/>
          </w:rPr>
          <w:fldChar w:fldCharType="separate"/>
        </w:r>
        <w:r>
          <w:rPr>
            <w:noProof/>
            <w:webHidden/>
          </w:rPr>
          <w:t>13</w:t>
        </w:r>
        <w:r>
          <w:rPr>
            <w:noProof/>
            <w:webHidden/>
          </w:rPr>
          <w:fldChar w:fldCharType="end"/>
        </w:r>
      </w:hyperlink>
    </w:p>
    <w:p w14:paraId="3AB64386" w14:textId="1E588D85"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5" w:history="1">
        <w:r w:rsidRPr="00111418">
          <w:rPr>
            <w:rStyle w:val="Hyperlink"/>
            <w:noProof/>
          </w:rPr>
          <w:t>Table 5: Development</w:t>
        </w:r>
        <w:r>
          <w:rPr>
            <w:noProof/>
            <w:webHidden/>
          </w:rPr>
          <w:tab/>
        </w:r>
        <w:r>
          <w:rPr>
            <w:noProof/>
            <w:webHidden/>
          </w:rPr>
          <w:fldChar w:fldCharType="begin"/>
        </w:r>
        <w:r>
          <w:rPr>
            <w:noProof/>
            <w:webHidden/>
          </w:rPr>
          <w:instrText xml:space="preserve"> PAGEREF _Toc238112285 \h </w:instrText>
        </w:r>
        <w:r>
          <w:rPr>
            <w:noProof/>
            <w:webHidden/>
          </w:rPr>
        </w:r>
        <w:r>
          <w:rPr>
            <w:noProof/>
            <w:webHidden/>
          </w:rPr>
          <w:fldChar w:fldCharType="separate"/>
        </w:r>
        <w:r>
          <w:rPr>
            <w:noProof/>
            <w:webHidden/>
          </w:rPr>
          <w:t>14</w:t>
        </w:r>
        <w:r>
          <w:rPr>
            <w:noProof/>
            <w:webHidden/>
          </w:rPr>
          <w:fldChar w:fldCharType="end"/>
        </w:r>
      </w:hyperlink>
    </w:p>
    <w:p w14:paraId="7D494F1B" w14:textId="38CFBE46"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86" w:history="1">
        <w:r w:rsidRPr="00111418">
          <w:rPr>
            <w:rStyle w:val="Hyperlink"/>
            <w:noProof/>
          </w:rPr>
          <w:t>Section 2: Topics for discussion and agreement – as required</w:t>
        </w:r>
        <w:r>
          <w:rPr>
            <w:noProof/>
            <w:webHidden/>
          </w:rPr>
          <w:tab/>
        </w:r>
        <w:r>
          <w:rPr>
            <w:noProof/>
            <w:webHidden/>
          </w:rPr>
          <w:fldChar w:fldCharType="begin"/>
        </w:r>
        <w:r>
          <w:rPr>
            <w:noProof/>
            <w:webHidden/>
          </w:rPr>
          <w:instrText xml:space="preserve"> PAGEREF _Toc238112286 \h </w:instrText>
        </w:r>
        <w:r>
          <w:rPr>
            <w:noProof/>
            <w:webHidden/>
          </w:rPr>
        </w:r>
        <w:r>
          <w:rPr>
            <w:noProof/>
            <w:webHidden/>
          </w:rPr>
          <w:fldChar w:fldCharType="separate"/>
        </w:r>
        <w:r>
          <w:rPr>
            <w:noProof/>
            <w:webHidden/>
          </w:rPr>
          <w:t>16</w:t>
        </w:r>
        <w:r>
          <w:rPr>
            <w:noProof/>
            <w:webHidden/>
          </w:rPr>
          <w:fldChar w:fldCharType="end"/>
        </w:r>
      </w:hyperlink>
    </w:p>
    <w:p w14:paraId="006CC070" w14:textId="26D5269E"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7" w:history="1">
        <w:r w:rsidRPr="00111418">
          <w:rPr>
            <w:rStyle w:val="Hyperlink"/>
            <w:noProof/>
          </w:rPr>
          <w:t>Mental health and wellbeing</w:t>
        </w:r>
        <w:r>
          <w:rPr>
            <w:noProof/>
            <w:webHidden/>
          </w:rPr>
          <w:tab/>
        </w:r>
        <w:r>
          <w:rPr>
            <w:noProof/>
            <w:webHidden/>
          </w:rPr>
          <w:fldChar w:fldCharType="begin"/>
        </w:r>
        <w:r>
          <w:rPr>
            <w:noProof/>
            <w:webHidden/>
          </w:rPr>
          <w:instrText xml:space="preserve"> PAGEREF _Toc238112287 \h </w:instrText>
        </w:r>
        <w:r>
          <w:rPr>
            <w:noProof/>
            <w:webHidden/>
          </w:rPr>
        </w:r>
        <w:r>
          <w:rPr>
            <w:noProof/>
            <w:webHidden/>
          </w:rPr>
          <w:fldChar w:fldCharType="separate"/>
        </w:r>
        <w:r>
          <w:rPr>
            <w:noProof/>
            <w:webHidden/>
          </w:rPr>
          <w:t>16</w:t>
        </w:r>
        <w:r>
          <w:rPr>
            <w:noProof/>
            <w:webHidden/>
          </w:rPr>
          <w:fldChar w:fldCharType="end"/>
        </w:r>
      </w:hyperlink>
    </w:p>
    <w:p w14:paraId="671F4574" w14:textId="165DE763"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8" w:history="1">
        <w:r w:rsidRPr="00111418">
          <w:rPr>
            <w:rStyle w:val="Hyperlink"/>
            <w:noProof/>
          </w:rPr>
          <w:t>Table 6: Mental health and wellbeing</w:t>
        </w:r>
        <w:r>
          <w:rPr>
            <w:noProof/>
            <w:webHidden/>
          </w:rPr>
          <w:tab/>
        </w:r>
        <w:r>
          <w:rPr>
            <w:noProof/>
            <w:webHidden/>
          </w:rPr>
          <w:fldChar w:fldCharType="begin"/>
        </w:r>
        <w:r>
          <w:rPr>
            <w:noProof/>
            <w:webHidden/>
          </w:rPr>
          <w:instrText xml:space="preserve"> PAGEREF _Toc238112288 \h </w:instrText>
        </w:r>
        <w:r>
          <w:rPr>
            <w:noProof/>
            <w:webHidden/>
          </w:rPr>
        </w:r>
        <w:r>
          <w:rPr>
            <w:noProof/>
            <w:webHidden/>
          </w:rPr>
          <w:fldChar w:fldCharType="separate"/>
        </w:r>
        <w:r>
          <w:rPr>
            <w:noProof/>
            <w:webHidden/>
          </w:rPr>
          <w:t>17</w:t>
        </w:r>
        <w:r>
          <w:rPr>
            <w:noProof/>
            <w:webHidden/>
          </w:rPr>
          <w:fldChar w:fldCharType="end"/>
        </w:r>
      </w:hyperlink>
    </w:p>
    <w:p w14:paraId="35B858E5" w14:textId="4AF873D6"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89" w:history="1">
        <w:r w:rsidRPr="00111418">
          <w:rPr>
            <w:rStyle w:val="Hyperlink"/>
            <w:noProof/>
          </w:rPr>
          <w:t>Identity and lived experience</w:t>
        </w:r>
        <w:r>
          <w:rPr>
            <w:noProof/>
            <w:webHidden/>
          </w:rPr>
          <w:tab/>
        </w:r>
        <w:r>
          <w:rPr>
            <w:noProof/>
            <w:webHidden/>
          </w:rPr>
          <w:fldChar w:fldCharType="begin"/>
        </w:r>
        <w:r>
          <w:rPr>
            <w:noProof/>
            <w:webHidden/>
          </w:rPr>
          <w:instrText xml:space="preserve"> PAGEREF _Toc238112289 \h </w:instrText>
        </w:r>
        <w:r>
          <w:rPr>
            <w:noProof/>
            <w:webHidden/>
          </w:rPr>
        </w:r>
        <w:r>
          <w:rPr>
            <w:noProof/>
            <w:webHidden/>
          </w:rPr>
          <w:fldChar w:fldCharType="separate"/>
        </w:r>
        <w:r>
          <w:rPr>
            <w:noProof/>
            <w:webHidden/>
          </w:rPr>
          <w:t>18</w:t>
        </w:r>
        <w:r>
          <w:rPr>
            <w:noProof/>
            <w:webHidden/>
          </w:rPr>
          <w:fldChar w:fldCharType="end"/>
        </w:r>
      </w:hyperlink>
    </w:p>
    <w:p w14:paraId="7C3721C1" w14:textId="3E833674" w:rsidR="00A03BCE" w:rsidRDefault="00A03BCE">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38112290" w:history="1">
        <w:r w:rsidRPr="00111418">
          <w:rPr>
            <w:rStyle w:val="Hyperlink"/>
            <w:noProof/>
          </w:rPr>
          <w:t>Table 7: Identity topics</w:t>
        </w:r>
        <w:r>
          <w:rPr>
            <w:noProof/>
            <w:webHidden/>
          </w:rPr>
          <w:tab/>
        </w:r>
        <w:r>
          <w:rPr>
            <w:noProof/>
            <w:webHidden/>
          </w:rPr>
          <w:fldChar w:fldCharType="begin"/>
        </w:r>
        <w:r>
          <w:rPr>
            <w:noProof/>
            <w:webHidden/>
          </w:rPr>
          <w:instrText xml:space="preserve"> PAGEREF _Toc238112290 \h </w:instrText>
        </w:r>
        <w:r>
          <w:rPr>
            <w:noProof/>
            <w:webHidden/>
          </w:rPr>
        </w:r>
        <w:r>
          <w:rPr>
            <w:noProof/>
            <w:webHidden/>
          </w:rPr>
          <w:fldChar w:fldCharType="separate"/>
        </w:r>
        <w:r>
          <w:rPr>
            <w:noProof/>
            <w:webHidden/>
          </w:rPr>
          <w:t>19</w:t>
        </w:r>
        <w:r>
          <w:rPr>
            <w:noProof/>
            <w:webHidden/>
          </w:rPr>
          <w:fldChar w:fldCharType="end"/>
        </w:r>
      </w:hyperlink>
    </w:p>
    <w:p w14:paraId="6A16DDC6" w14:textId="2F718841" w:rsidR="00A03BCE" w:rsidRDefault="00A03BCE">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38112291" w:history="1">
        <w:r w:rsidRPr="00111418">
          <w:rPr>
            <w:rStyle w:val="Hyperlink"/>
            <w:noProof/>
          </w:rPr>
          <w:t>Useful links</w:t>
        </w:r>
        <w:r>
          <w:rPr>
            <w:noProof/>
            <w:webHidden/>
          </w:rPr>
          <w:tab/>
        </w:r>
        <w:r>
          <w:rPr>
            <w:noProof/>
            <w:webHidden/>
          </w:rPr>
          <w:fldChar w:fldCharType="begin"/>
        </w:r>
        <w:r>
          <w:rPr>
            <w:noProof/>
            <w:webHidden/>
          </w:rPr>
          <w:instrText xml:space="preserve"> PAGEREF _Toc238112291 \h </w:instrText>
        </w:r>
        <w:r>
          <w:rPr>
            <w:noProof/>
            <w:webHidden/>
          </w:rPr>
        </w:r>
        <w:r>
          <w:rPr>
            <w:noProof/>
            <w:webHidden/>
          </w:rPr>
          <w:fldChar w:fldCharType="separate"/>
        </w:r>
        <w:r>
          <w:rPr>
            <w:noProof/>
            <w:webHidden/>
          </w:rPr>
          <w:t>24</w:t>
        </w:r>
        <w:r>
          <w:rPr>
            <w:noProof/>
            <w:webHidden/>
          </w:rPr>
          <w:fldChar w:fldCharType="end"/>
        </w:r>
      </w:hyperlink>
    </w:p>
    <w:p w14:paraId="72095774" w14:textId="0A46EE18" w:rsidR="00ED2439" w:rsidRPr="003808E3" w:rsidRDefault="008729A7" w:rsidP="00E81C1B">
      <w:pPr>
        <w:pStyle w:val="Heading2"/>
      </w:pPr>
      <w:r>
        <w:rPr>
          <w:sz w:val="28"/>
          <w:szCs w:val="20"/>
        </w:rPr>
        <w:fldChar w:fldCharType="end"/>
      </w:r>
      <w:r w:rsidR="00570EB2">
        <w:br w:type="page"/>
      </w:r>
      <w:bookmarkStart w:id="2" w:name="_Toc238112269"/>
      <w:r w:rsidR="00633514" w:rsidRPr="003808E3">
        <w:lastRenderedPageBreak/>
        <w:t>Introduction</w:t>
      </w:r>
      <w:bookmarkEnd w:id="2"/>
    </w:p>
    <w:p w14:paraId="71175A11" w14:textId="26302225" w:rsidR="00C824F2" w:rsidRDefault="007830DA" w:rsidP="6FCFACEF">
      <w:r>
        <w:t xml:space="preserve">This </w:t>
      </w:r>
      <w:r w:rsidR="00C824F2">
        <w:t xml:space="preserve">document provides a template for a collaborative agreement </w:t>
      </w:r>
      <w:r>
        <w:t xml:space="preserve">between </w:t>
      </w:r>
      <w:r w:rsidR="7340A7DB">
        <w:t xml:space="preserve">you as a </w:t>
      </w:r>
      <w:r w:rsidR="519A0927">
        <w:t>postgraduate</w:t>
      </w:r>
      <w:r>
        <w:t xml:space="preserve"> research student</w:t>
      </w:r>
      <w:r w:rsidR="6E74280F">
        <w:t xml:space="preserve"> (PGR)</w:t>
      </w:r>
      <w:r>
        <w:t xml:space="preserve"> and </w:t>
      </w:r>
      <w:r w:rsidR="04168655">
        <w:t>you</w:t>
      </w:r>
      <w:r w:rsidR="16C814E8">
        <w:t>r</w:t>
      </w:r>
      <w:r>
        <w:t xml:space="preserve"> supervisory team at </w:t>
      </w:r>
      <w:r w:rsidRPr="00C824F2">
        <w:t>The Open University (OU).</w:t>
      </w:r>
      <w:r w:rsidR="00C824F2">
        <w:t xml:space="preserve"> It is designed to:</w:t>
      </w:r>
    </w:p>
    <w:p w14:paraId="1D217070" w14:textId="220B6C62" w:rsidR="00C824F2" w:rsidRDefault="00C824F2" w:rsidP="00230535">
      <w:pPr>
        <w:pStyle w:val="BulletpointList"/>
      </w:pPr>
      <w:r>
        <w:t>facilitate an early conversation around your mutual expectations and commitments</w:t>
      </w:r>
    </w:p>
    <w:p w14:paraId="4E507406" w14:textId="77777777" w:rsidR="00E81C1B" w:rsidRDefault="007830DA" w:rsidP="00230535">
      <w:pPr>
        <w:pStyle w:val="BulletpointList"/>
      </w:pPr>
      <w:r>
        <w:t>support a productive, professional, and collegial supervisory relationship</w:t>
      </w:r>
    </w:p>
    <w:p w14:paraId="025145A3" w14:textId="506045DC" w:rsidR="00C824F2" w:rsidRDefault="007830DA" w:rsidP="00E81C1B">
      <w:r>
        <w:t xml:space="preserve">and </w:t>
      </w:r>
      <w:r w:rsidR="00C824F2">
        <w:t>to</w:t>
      </w:r>
    </w:p>
    <w:p w14:paraId="044AFBCD" w14:textId="673C470D" w:rsidR="00633514" w:rsidRPr="009D75AD" w:rsidRDefault="007830DA" w:rsidP="00230535">
      <w:pPr>
        <w:pStyle w:val="BulletpointList"/>
      </w:pPr>
      <w:r>
        <w:t xml:space="preserve">complement the University’s </w:t>
      </w:r>
      <w:r w:rsidRPr="00C824F2">
        <w:rPr>
          <w:b/>
          <w:bCs/>
        </w:rPr>
        <w:t>Code of Practice for Supervisors and Research Students</w:t>
      </w:r>
      <w:r>
        <w:t xml:space="preserve"> </w:t>
      </w:r>
      <w:r w:rsidR="00C77112">
        <w:t>(</w:t>
      </w:r>
      <w:hyperlink r:id="rId11" w:tooltip="link to Appendix 2 of the Research Degrees Regulations" w:history="1">
        <w:r w:rsidR="00C77112" w:rsidRPr="00C77112">
          <w:rPr>
            <w:rStyle w:val="Hyperlink"/>
          </w:rPr>
          <w:t>Appendix 2 of the</w:t>
        </w:r>
        <w:r w:rsidRPr="00C77112">
          <w:rPr>
            <w:rStyle w:val="Hyperlink"/>
          </w:rPr>
          <w:t xml:space="preserve"> </w:t>
        </w:r>
        <w:r w:rsidRPr="00C77112">
          <w:rPr>
            <w:rStyle w:val="Hyperlink"/>
            <w:b/>
            <w:bCs/>
          </w:rPr>
          <w:t>Research Degree Regulations</w:t>
        </w:r>
      </w:hyperlink>
      <w:r w:rsidR="00C77112">
        <w:t>)</w:t>
      </w:r>
      <w:r w:rsidR="343356C4">
        <w:t>.</w:t>
      </w:r>
    </w:p>
    <w:p w14:paraId="6B6CEE81" w14:textId="69B51AD2" w:rsidR="006367D3" w:rsidRDefault="00633514" w:rsidP="00A413DB">
      <w:pPr>
        <w:pStyle w:val="Heading2"/>
      </w:pPr>
      <w:bookmarkStart w:id="3" w:name="_Toc238112270"/>
      <w:r>
        <w:t>Suggested use of the agreement</w:t>
      </w:r>
      <w:bookmarkEnd w:id="3"/>
    </w:p>
    <w:p w14:paraId="7D7C2473" w14:textId="6D584B84" w:rsidR="00C77112" w:rsidRDefault="003808E3" w:rsidP="005E6CAC">
      <w:r>
        <w:t>Th</w:t>
      </w:r>
      <w:r w:rsidR="00C77112">
        <w:t xml:space="preserve">ere are two main sections in this document. </w:t>
      </w:r>
      <w:r w:rsidR="003E3D16">
        <w:t xml:space="preserve">Section 1 </w:t>
      </w:r>
      <w:r>
        <w:t xml:space="preserve">offers </w:t>
      </w:r>
      <w:r w:rsidR="003E3D16">
        <w:t>suggestions for how to</w:t>
      </w:r>
      <w:r>
        <w:t xml:space="preserve"> mutually agree working practices between </w:t>
      </w:r>
      <w:r w:rsidR="54D4EF2A">
        <w:t xml:space="preserve">you </w:t>
      </w:r>
      <w:r>
        <w:t xml:space="preserve">and </w:t>
      </w:r>
      <w:r w:rsidR="43F97C4F">
        <w:t xml:space="preserve">your </w:t>
      </w:r>
      <w:r>
        <w:t xml:space="preserve">supervisors at an early stage of </w:t>
      </w:r>
      <w:r w:rsidR="75BA0C52">
        <w:t>your</w:t>
      </w:r>
      <w:r>
        <w:t xml:space="preserve"> </w:t>
      </w:r>
      <w:r w:rsidR="29175556">
        <w:t>research</w:t>
      </w:r>
      <w:r w:rsidR="27667507">
        <w:t xml:space="preserve"> degree.</w:t>
      </w:r>
      <w:r w:rsidR="4961408D">
        <w:t xml:space="preserve"> It is designed to assist conversations about topics such as </w:t>
      </w:r>
      <w:r w:rsidR="00C77112">
        <w:t xml:space="preserve">roles and responsibilities, supervisions and </w:t>
      </w:r>
      <w:r w:rsidR="4961408D">
        <w:t>working patterns</w:t>
      </w:r>
      <w:r w:rsidR="00C77112">
        <w:t>.</w:t>
      </w:r>
    </w:p>
    <w:p w14:paraId="22A32194" w14:textId="527AA65C" w:rsidR="005B01F9" w:rsidRDefault="1F61AA9F" w:rsidP="005E6CAC">
      <w:r>
        <w:t xml:space="preserve">We strongly recommend working through </w:t>
      </w:r>
      <w:r w:rsidR="00E84D27">
        <w:t>Section 1</w:t>
      </w:r>
      <w:r>
        <w:t xml:space="preserve"> </w:t>
      </w:r>
      <w:r w:rsidR="3F35546D">
        <w:t xml:space="preserve">with your supervisors </w:t>
      </w:r>
      <w:r>
        <w:t xml:space="preserve">within </w:t>
      </w:r>
      <w:r w:rsidR="3B8C179A">
        <w:t>your</w:t>
      </w:r>
      <w:r>
        <w:t xml:space="preserve"> first </w:t>
      </w:r>
      <w:r w:rsidR="3D0A5658">
        <w:t>few supervision meetings</w:t>
      </w:r>
      <w:r w:rsidR="44A3863B">
        <w:t>. Your supervisors will be expecting to have this conversation with you, and we advise you to take the initiative</w:t>
      </w:r>
      <w:r w:rsidR="2750E036">
        <w:t xml:space="preserve">. Setting </w:t>
      </w:r>
      <w:r w:rsidR="2750E036">
        <w:lastRenderedPageBreak/>
        <w:t>expectations early is key to creating a good relationship between you and your supervisors and avoiding a mismatch of goals.</w:t>
      </w:r>
    </w:p>
    <w:p w14:paraId="49DB7645" w14:textId="59EBE43F" w:rsidR="003E3D16" w:rsidRPr="00076119" w:rsidRDefault="00E84D27" w:rsidP="003E3D16">
      <w:r>
        <w:t>Section 2</w:t>
      </w:r>
      <w:r w:rsidR="003E3D16">
        <w:t xml:space="preserve"> offers suggestions for starting what may be more difficult discussions at any stage of your research degree about topics such as mental health, disabilities and cross-cultural communication.</w:t>
      </w:r>
    </w:p>
    <w:p w14:paraId="58232351" w14:textId="7E3394DA" w:rsidR="005B01F9" w:rsidRPr="00076119" w:rsidRDefault="00E84D27" w:rsidP="005E6CAC">
      <w:r>
        <w:t>Overall</w:t>
      </w:r>
      <w:r w:rsidR="00EE00D4">
        <w:t>,</w:t>
      </w:r>
      <w:r>
        <w:t xml:space="preserve"> this document</w:t>
      </w:r>
      <w:r w:rsidR="2750E036">
        <w:t xml:space="preserve"> is designed to </w:t>
      </w:r>
      <w:r w:rsidR="00CE78EE">
        <w:t xml:space="preserve">be </w:t>
      </w:r>
      <w:r>
        <w:t xml:space="preserve">a “working document”; </w:t>
      </w:r>
      <w:r w:rsidR="2750E036">
        <w:t xml:space="preserve">revisited </w:t>
      </w:r>
      <w:r w:rsidR="7C54E82D">
        <w:t>at least yearly, and more frequently if you or your supervision team’s circumstances change.</w:t>
      </w:r>
    </w:p>
    <w:p w14:paraId="456A61FC" w14:textId="51F92F43" w:rsidR="005B01F9" w:rsidRPr="00076119" w:rsidRDefault="003808E3" w:rsidP="005E6CAC">
      <w:r>
        <w:br w:type="page"/>
      </w:r>
    </w:p>
    <w:p w14:paraId="22DFE731" w14:textId="1C1C037D" w:rsidR="005B01F9" w:rsidRDefault="3EA28266" w:rsidP="007830DA">
      <w:pPr>
        <w:pStyle w:val="Heading2"/>
      </w:pPr>
      <w:bookmarkStart w:id="4" w:name="_Toc238112271"/>
      <w:r>
        <w:lastRenderedPageBreak/>
        <w:t>Your</w:t>
      </w:r>
      <w:r w:rsidR="007830DA">
        <w:t xml:space="preserve"> </w:t>
      </w:r>
      <w:r w:rsidR="00114B8B">
        <w:t>s</w:t>
      </w:r>
      <w:r w:rsidR="007830DA">
        <w:t xml:space="preserve">upervision </w:t>
      </w:r>
      <w:r w:rsidR="00114B8B">
        <w:t>t</w:t>
      </w:r>
      <w:r w:rsidR="007830DA">
        <w:t>eam</w:t>
      </w:r>
      <w:bookmarkEnd w:id="4"/>
    </w:p>
    <w:p w14:paraId="3D33C1F1" w14:textId="681E9C5D" w:rsidR="00030D5D" w:rsidRDefault="00114B8B" w:rsidP="6FCFACEF">
      <w:pPr>
        <w:rPr>
          <w:rFonts w:cs="Poppins"/>
        </w:rPr>
      </w:pPr>
      <w:r>
        <w:rPr>
          <w:rFonts w:ascii="Poppins Medium" w:hAnsi="Poppins Medium" w:cs="Poppins Medium"/>
          <w:noProof/>
          <w:sz w:val="30"/>
          <w:szCs w:val="30"/>
        </w:rPr>
        <mc:AlternateContent>
          <mc:Choice Requires="wps">
            <w:drawing>
              <wp:inline distT="0" distB="0" distL="0" distR="0" wp14:anchorId="720D9EBD" wp14:editId="220D0251">
                <wp:extent cx="6098540" cy="2208530"/>
                <wp:effectExtent l="0" t="0" r="0" b="1270"/>
                <wp:docPr id="40" name="Round Single Corner of Rectangl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723331" y="6864824"/>
                          <a:ext cx="6098540" cy="2208530"/>
                        </a:xfrm>
                        <a:prstGeom prst="round1Rect">
                          <a:avLst>
                            <a:gd name="adj" fmla="val 24943"/>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E88B5A8" id="Round Single Corner of Rectangle 40" o:spid="_x0000_s1026" alt="&quot;&quot;" style="width:480.2pt;height:173.9pt;visibility:visible;mso-wrap-style:square;mso-left-percent:-10001;mso-top-percent:-10001;mso-position-horizontal:absolute;mso-position-horizontal-relative:char;mso-position-vertical:absolute;mso-position-vertical-relative:line;mso-left-percent:-10001;mso-top-percent:-10001;v-text-anchor:middle" coordsize="6098540,22085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" path="m,l5547666,v304239,,550874,246635,550874,550874l6098540,2208530,,2208530,,xe" stroked="f" strokeweight="1pt">
                <v:fill r:id="rId13" o:title="" recolor="t" rotate="t" type="frame"/>
                <v:stroke joinstyle="miter"/>
                <v:path arrowok="t" o:connecttype="custom" o:connectlocs="0,0;5547666,0;6098540,550874;6098540,2208530;0,2208530;0,0" o:connectangles="0,0,0,0,0,0"/>
                <w10:anchorlock/>
              </v:shape>
            </w:pict>
          </mc:Fallback>
        </mc:AlternateContent>
      </w:r>
    </w:p>
    <w:p w14:paraId="2C7F40C9" w14:textId="66E2F195" w:rsidR="00572490" w:rsidRPr="00084F4D" w:rsidRDefault="1648A06B" w:rsidP="6FCFACEF">
      <w:pPr>
        <w:rPr>
          <w:rFonts w:cs="Poppins"/>
        </w:rPr>
      </w:pPr>
      <w:r w:rsidRPr="22EDAE6F">
        <w:rPr>
          <w:rFonts w:cs="Poppins"/>
        </w:rPr>
        <w:t>Your supervision team will consist of</w:t>
      </w:r>
      <w:r w:rsidR="0AC8E91F" w:rsidRPr="22EDAE6F">
        <w:rPr>
          <w:rFonts w:cs="Poppins"/>
        </w:rPr>
        <w:t xml:space="preserve"> at least </w:t>
      </w:r>
      <w:r w:rsidR="6E4C365D" w:rsidRPr="22EDAE6F">
        <w:rPr>
          <w:rFonts w:cs="Poppins"/>
        </w:rPr>
        <w:t>two</w:t>
      </w:r>
      <w:r w:rsidR="0AC8E91F" w:rsidRPr="22EDAE6F">
        <w:rPr>
          <w:rFonts w:cs="Poppins"/>
        </w:rPr>
        <w:t xml:space="preserve"> supervisors, each of whom will bring specific and distinct expertise to </w:t>
      </w:r>
      <w:r w:rsidR="7F5BB695" w:rsidRPr="22EDAE6F">
        <w:rPr>
          <w:rFonts w:cs="Poppins"/>
        </w:rPr>
        <w:t xml:space="preserve">your research, </w:t>
      </w:r>
      <w:r w:rsidR="28DF1A81" w:rsidRPr="22EDAE6F">
        <w:rPr>
          <w:rFonts w:cs="Poppins"/>
        </w:rPr>
        <w:t xml:space="preserve">and </w:t>
      </w:r>
      <w:r w:rsidR="6D25BEBA" w:rsidRPr="22EDAE6F">
        <w:rPr>
          <w:rFonts w:cs="Poppins"/>
        </w:rPr>
        <w:t xml:space="preserve">play different roles in your support. Your supervisors will likely meet outside of supervision meetings to ensure that the advice they offer is consistent. </w:t>
      </w:r>
      <w:r w:rsidR="007830DA" w:rsidRPr="22EDAE6F">
        <w:rPr>
          <w:rFonts w:cs="Poppins"/>
        </w:rPr>
        <w:t xml:space="preserve">Although it is likely that </w:t>
      </w:r>
      <w:r w:rsidR="0111BCA3" w:rsidRPr="22EDAE6F">
        <w:rPr>
          <w:rFonts w:cs="Poppins"/>
        </w:rPr>
        <w:t>your supervisor’s roles</w:t>
      </w:r>
      <w:r w:rsidR="007830DA" w:rsidRPr="22EDAE6F">
        <w:rPr>
          <w:rFonts w:cs="Poppins"/>
        </w:rPr>
        <w:t xml:space="preserve"> </w:t>
      </w:r>
      <w:r w:rsidR="6A0D827B" w:rsidRPr="22EDAE6F">
        <w:rPr>
          <w:rFonts w:cs="Poppins"/>
        </w:rPr>
        <w:t>may</w:t>
      </w:r>
      <w:r w:rsidR="007830DA" w:rsidRPr="22EDAE6F">
        <w:rPr>
          <w:rFonts w:cs="Poppins"/>
        </w:rPr>
        <w:t xml:space="preserve"> change</w:t>
      </w:r>
      <w:r w:rsidR="1CBFE86C" w:rsidRPr="22EDAE6F">
        <w:rPr>
          <w:rFonts w:cs="Poppins"/>
        </w:rPr>
        <w:t xml:space="preserve"> as your research progresses</w:t>
      </w:r>
      <w:r w:rsidR="007830DA" w:rsidRPr="22EDAE6F">
        <w:rPr>
          <w:rFonts w:cs="Poppins"/>
        </w:rPr>
        <w:t xml:space="preserve">, it </w:t>
      </w:r>
      <w:r w:rsidR="5C2EF9A4" w:rsidRPr="22EDAE6F">
        <w:rPr>
          <w:rFonts w:cs="Poppins"/>
        </w:rPr>
        <w:t>is</w:t>
      </w:r>
      <w:r w:rsidR="007830DA" w:rsidRPr="22EDAE6F">
        <w:rPr>
          <w:rFonts w:cs="Poppins"/>
        </w:rPr>
        <w:t xml:space="preserve"> worth noting these </w:t>
      </w:r>
      <w:r w:rsidR="61896312" w:rsidRPr="22EDAE6F">
        <w:rPr>
          <w:rFonts w:cs="Poppins"/>
        </w:rPr>
        <w:t>roles and focus</w:t>
      </w:r>
      <w:r w:rsidR="007830DA" w:rsidRPr="22EDAE6F">
        <w:rPr>
          <w:rFonts w:cs="Poppins"/>
        </w:rPr>
        <w:t xml:space="preserve"> at the </w:t>
      </w:r>
      <w:r w:rsidR="68668B3E" w:rsidRPr="22EDAE6F">
        <w:rPr>
          <w:rFonts w:cs="Poppins"/>
        </w:rPr>
        <w:t>start of your</w:t>
      </w:r>
      <w:r w:rsidR="007830DA" w:rsidRPr="22EDAE6F">
        <w:rPr>
          <w:rFonts w:cs="Poppins"/>
        </w:rPr>
        <w:t xml:space="preserve"> </w:t>
      </w:r>
      <w:r w:rsidR="065CF925" w:rsidRPr="22EDAE6F">
        <w:rPr>
          <w:rFonts w:cs="Poppins"/>
        </w:rPr>
        <w:t xml:space="preserve">degree. </w:t>
      </w:r>
      <w:r w:rsidR="000603EB" w:rsidRPr="22EDAE6F">
        <w:rPr>
          <w:rFonts w:cs="Poppins"/>
        </w:rPr>
        <w:t xml:space="preserve"> </w:t>
      </w:r>
    </w:p>
    <w:p w14:paraId="584F8DE1" w14:textId="1D653DBF" w:rsidR="0067322B" w:rsidRDefault="000603EB" w:rsidP="0067322B">
      <w:pPr>
        <w:pStyle w:val="Heading3"/>
      </w:pPr>
      <w:bookmarkStart w:id="5" w:name="_Toc238112272"/>
      <w:r w:rsidRPr="22EDAE6F">
        <w:t xml:space="preserve">Lead </w:t>
      </w:r>
      <w:r w:rsidR="00A51045">
        <w:t>and i</w:t>
      </w:r>
      <w:r w:rsidRPr="22EDAE6F">
        <w:t xml:space="preserve">nternal </w:t>
      </w:r>
      <w:r w:rsidR="0067322B">
        <w:t>s</w:t>
      </w:r>
      <w:r w:rsidRPr="22EDAE6F">
        <w:t>upervisor</w:t>
      </w:r>
      <w:bookmarkEnd w:id="5"/>
      <w:r w:rsidRPr="22EDAE6F">
        <w:t xml:space="preserve"> </w:t>
      </w:r>
    </w:p>
    <w:p w14:paraId="7A09E242" w14:textId="25406607" w:rsidR="000603EB" w:rsidRDefault="000603EB" w:rsidP="0AB14AF8">
      <w:r w:rsidRPr="22EDAE6F">
        <w:rPr>
          <w:rFonts w:cs="Poppins"/>
        </w:rPr>
        <w:t xml:space="preserve">At </w:t>
      </w:r>
      <w:r w:rsidR="000D4D2E">
        <w:rPr>
          <w:rFonts w:cs="Poppins"/>
        </w:rPr>
        <w:t>T</w:t>
      </w:r>
      <w:r w:rsidRPr="22EDAE6F">
        <w:rPr>
          <w:rFonts w:cs="Poppins"/>
        </w:rPr>
        <w:t xml:space="preserve">he Open University, </w:t>
      </w:r>
      <w:r w:rsidR="45D54EB8" w:rsidRPr="22EDAE6F">
        <w:rPr>
          <w:rFonts w:cs="Poppins"/>
        </w:rPr>
        <w:t xml:space="preserve">all </w:t>
      </w:r>
      <w:r w:rsidRPr="22EDAE6F">
        <w:rPr>
          <w:rFonts w:cs="Poppins"/>
        </w:rPr>
        <w:t xml:space="preserve">supervisors </w:t>
      </w:r>
      <w:r w:rsidR="0A674BD0" w:rsidRPr="22EDAE6F">
        <w:rPr>
          <w:rFonts w:cs="Poppins"/>
        </w:rPr>
        <w:t>hold equal</w:t>
      </w:r>
      <w:r w:rsidR="4A264BBD" w:rsidRPr="22EDAE6F">
        <w:rPr>
          <w:rFonts w:cs="Poppins"/>
        </w:rPr>
        <w:t xml:space="preserve"> </w:t>
      </w:r>
      <w:r w:rsidR="005F2ECD" w:rsidRPr="22EDAE6F">
        <w:rPr>
          <w:rFonts w:cs="Poppins"/>
        </w:rPr>
        <w:t>status,</w:t>
      </w:r>
      <w:r w:rsidRPr="22EDAE6F">
        <w:rPr>
          <w:rFonts w:cs="Poppins"/>
        </w:rPr>
        <w:t xml:space="preserve"> and they will work closely together to ensure that your research progresses as </w:t>
      </w:r>
      <w:r w:rsidR="701A435E" w:rsidRPr="22EDAE6F">
        <w:rPr>
          <w:rFonts w:cs="Poppins"/>
        </w:rPr>
        <w:t xml:space="preserve">expected and </w:t>
      </w:r>
      <w:r w:rsidRPr="22EDAE6F">
        <w:rPr>
          <w:rFonts w:cs="Poppins"/>
        </w:rPr>
        <w:t xml:space="preserve">desired. </w:t>
      </w:r>
      <w:r w:rsidR="36E72A1D" w:rsidRPr="22EDAE6F">
        <w:rPr>
          <w:rFonts w:cs="Poppins"/>
        </w:rPr>
        <w:t xml:space="preserve">The </w:t>
      </w:r>
      <w:r w:rsidR="007531B3">
        <w:rPr>
          <w:rFonts w:cs="Poppins"/>
        </w:rPr>
        <w:t>l</w:t>
      </w:r>
      <w:r w:rsidR="36E72A1D" w:rsidRPr="22EDAE6F">
        <w:rPr>
          <w:rFonts w:cs="Poppins"/>
        </w:rPr>
        <w:t xml:space="preserve">ead </w:t>
      </w:r>
      <w:r w:rsidR="007531B3">
        <w:rPr>
          <w:rFonts w:cs="Poppins"/>
        </w:rPr>
        <w:t>s</w:t>
      </w:r>
      <w:r w:rsidR="36E72A1D" w:rsidRPr="22EDAE6F">
        <w:rPr>
          <w:rFonts w:cs="Poppins"/>
        </w:rPr>
        <w:t xml:space="preserve">upervisor is the designated point of contact for your project. </w:t>
      </w:r>
    </w:p>
    <w:p w14:paraId="316EBE1B" w14:textId="1ED08E6B" w:rsidR="000603EB" w:rsidRDefault="2E286F17" w:rsidP="0AB14AF8">
      <w:pPr>
        <w:rPr>
          <w:rFonts w:cs="Poppins"/>
        </w:rPr>
      </w:pPr>
      <w:r w:rsidRPr="22EDAE6F">
        <w:rPr>
          <w:rFonts w:cs="Poppins"/>
        </w:rPr>
        <w:t xml:space="preserve">PGR Manager is the OU’s internal administration system that records your progress through your degree. </w:t>
      </w:r>
      <w:r w:rsidR="00CE78EE">
        <w:rPr>
          <w:rFonts w:cs="Poppins"/>
        </w:rPr>
        <w:t xml:space="preserve">Where the workflow requires it, </w:t>
      </w:r>
      <w:r w:rsidR="000603EB" w:rsidRPr="22EDAE6F">
        <w:rPr>
          <w:rFonts w:cs="Poppins"/>
        </w:rPr>
        <w:t xml:space="preserve">PGR Manager tasks will </w:t>
      </w:r>
      <w:r w:rsidR="3D13757F" w:rsidRPr="22EDAE6F">
        <w:rPr>
          <w:rFonts w:cs="Poppins"/>
        </w:rPr>
        <w:t xml:space="preserve">automatically </w:t>
      </w:r>
      <w:r w:rsidR="02B76E80" w:rsidRPr="22EDAE6F">
        <w:rPr>
          <w:rFonts w:cs="Poppins"/>
        </w:rPr>
        <w:t>be sent</w:t>
      </w:r>
      <w:r w:rsidR="000603EB" w:rsidRPr="22EDAE6F">
        <w:rPr>
          <w:rFonts w:cs="Poppins"/>
        </w:rPr>
        <w:t xml:space="preserve"> to </w:t>
      </w:r>
      <w:r w:rsidR="288AEFED" w:rsidRPr="22EDAE6F">
        <w:rPr>
          <w:rFonts w:cs="Poppins"/>
        </w:rPr>
        <w:t>your</w:t>
      </w:r>
      <w:r w:rsidR="000603EB" w:rsidRPr="22EDAE6F">
        <w:rPr>
          <w:rFonts w:cs="Poppins"/>
        </w:rPr>
        <w:t xml:space="preserve"> </w:t>
      </w:r>
      <w:r w:rsidR="00B91680">
        <w:rPr>
          <w:rFonts w:cs="Poppins"/>
        </w:rPr>
        <w:t>l</w:t>
      </w:r>
      <w:r w:rsidR="000603EB" w:rsidRPr="22EDAE6F">
        <w:rPr>
          <w:rFonts w:cs="Poppins"/>
        </w:rPr>
        <w:t xml:space="preserve">ead </w:t>
      </w:r>
      <w:r w:rsidR="00B91680">
        <w:rPr>
          <w:rFonts w:cs="Poppins"/>
        </w:rPr>
        <w:t>s</w:t>
      </w:r>
      <w:r w:rsidR="000603EB" w:rsidRPr="22EDAE6F">
        <w:rPr>
          <w:rFonts w:cs="Poppins"/>
        </w:rPr>
        <w:t>upervisor</w:t>
      </w:r>
      <w:r w:rsidR="005F2ECD" w:rsidRPr="22EDAE6F">
        <w:rPr>
          <w:rFonts w:cs="Poppins"/>
        </w:rPr>
        <w:t>,</w:t>
      </w:r>
      <w:r w:rsidR="000603EB" w:rsidRPr="22EDAE6F">
        <w:rPr>
          <w:rFonts w:cs="Poppins"/>
        </w:rPr>
        <w:t xml:space="preserve"> but can be delegated to </w:t>
      </w:r>
      <w:r w:rsidR="0CA3737F" w:rsidRPr="22EDAE6F">
        <w:rPr>
          <w:rFonts w:cs="Poppins"/>
        </w:rPr>
        <w:t>any other</w:t>
      </w:r>
      <w:r w:rsidR="000603EB" w:rsidRPr="22EDAE6F">
        <w:rPr>
          <w:rFonts w:cs="Poppins"/>
        </w:rPr>
        <w:t xml:space="preserve"> internal supervisor if needed. </w:t>
      </w:r>
    </w:p>
    <w:p w14:paraId="5743F844" w14:textId="659839FE" w:rsidR="00B91680" w:rsidRDefault="000603EB" w:rsidP="00B91680">
      <w:pPr>
        <w:pStyle w:val="Heading3"/>
      </w:pPr>
      <w:bookmarkStart w:id="6" w:name="_Toc238112273"/>
      <w:r w:rsidRPr="6FCFACEF">
        <w:lastRenderedPageBreak/>
        <w:t>External supervisor</w:t>
      </w:r>
      <w:bookmarkEnd w:id="6"/>
      <w:r w:rsidRPr="6FCFACEF">
        <w:t xml:space="preserve"> </w:t>
      </w:r>
    </w:p>
    <w:p w14:paraId="6F786909" w14:textId="41F46142" w:rsidR="000603EB" w:rsidRDefault="000603EB" w:rsidP="6FCFACEF">
      <w:pPr>
        <w:rPr>
          <w:rFonts w:cs="Poppins"/>
        </w:rPr>
      </w:pPr>
      <w:r w:rsidRPr="6FCFACEF">
        <w:rPr>
          <w:rFonts w:cs="Poppins"/>
        </w:rPr>
        <w:t xml:space="preserve">If </w:t>
      </w:r>
      <w:r w:rsidR="37A4B8E3" w:rsidRPr="6FCFACEF">
        <w:rPr>
          <w:rFonts w:cs="Poppins"/>
        </w:rPr>
        <w:t>your</w:t>
      </w:r>
      <w:r w:rsidR="005F2ECD" w:rsidRPr="6FCFACEF">
        <w:rPr>
          <w:rFonts w:cs="Poppins"/>
        </w:rPr>
        <w:t xml:space="preserve"> </w:t>
      </w:r>
      <w:r w:rsidRPr="6FCFACEF">
        <w:rPr>
          <w:rFonts w:cs="Poppins"/>
        </w:rPr>
        <w:t>project has an external supervisor</w:t>
      </w:r>
      <w:r w:rsidR="00FF29B8" w:rsidRPr="6FCFACEF">
        <w:rPr>
          <w:rFonts w:cs="Poppins"/>
        </w:rPr>
        <w:t xml:space="preserve"> from a partner institution or organisation</w:t>
      </w:r>
      <w:r w:rsidRPr="6FCFACEF">
        <w:rPr>
          <w:rFonts w:cs="Poppins"/>
        </w:rPr>
        <w:t xml:space="preserve">, </w:t>
      </w:r>
      <w:r w:rsidR="00FD5848" w:rsidRPr="6FCFACEF">
        <w:rPr>
          <w:rFonts w:cs="Poppins"/>
        </w:rPr>
        <w:t xml:space="preserve">they </w:t>
      </w:r>
      <w:r w:rsidR="00FF29B8" w:rsidRPr="6FCFACEF">
        <w:rPr>
          <w:rFonts w:cs="Poppins"/>
        </w:rPr>
        <w:t xml:space="preserve">will probably have been appointed for </w:t>
      </w:r>
      <w:r w:rsidR="00FD5848" w:rsidRPr="6FCFACEF">
        <w:rPr>
          <w:rFonts w:cs="Poppins"/>
        </w:rPr>
        <w:t xml:space="preserve">a specific academic purpose. </w:t>
      </w:r>
    </w:p>
    <w:p w14:paraId="6A40A839" w14:textId="4D827E14" w:rsidR="00B91680" w:rsidRDefault="00B5565C" w:rsidP="00B91680">
      <w:pPr>
        <w:pStyle w:val="Heading3"/>
      </w:pPr>
      <w:bookmarkStart w:id="7" w:name="_Toc238112274"/>
      <w:r w:rsidRPr="6FCFACEF">
        <w:t>Industrial supervisor</w:t>
      </w:r>
      <w:bookmarkEnd w:id="7"/>
      <w:r w:rsidRPr="6FCFACEF">
        <w:t xml:space="preserve"> </w:t>
      </w:r>
    </w:p>
    <w:p w14:paraId="054871B2" w14:textId="04F17464" w:rsidR="00B5565C" w:rsidRDefault="00A61E06" w:rsidP="6FCFACEF">
      <w:pPr>
        <w:rPr>
          <w:rFonts w:cs="Poppins"/>
        </w:rPr>
      </w:pPr>
      <w:r w:rsidRPr="6FCFACEF">
        <w:rPr>
          <w:rFonts w:cs="Poppins"/>
        </w:rPr>
        <w:t xml:space="preserve">If </w:t>
      </w:r>
      <w:r w:rsidR="66F9D8AE" w:rsidRPr="6FCFACEF">
        <w:rPr>
          <w:rFonts w:cs="Poppins"/>
        </w:rPr>
        <w:t>your</w:t>
      </w:r>
      <w:r w:rsidRPr="6FCFACEF">
        <w:rPr>
          <w:rFonts w:cs="Poppins"/>
        </w:rPr>
        <w:t xml:space="preserve"> project is externally funded by an </w:t>
      </w:r>
      <w:r w:rsidR="00FD5848" w:rsidRPr="6FCFACEF">
        <w:rPr>
          <w:rFonts w:cs="Poppins"/>
        </w:rPr>
        <w:t xml:space="preserve">industrial partner </w:t>
      </w:r>
      <w:r w:rsidR="00B604CC" w:rsidRPr="6FCFACEF">
        <w:rPr>
          <w:rFonts w:cs="Poppins"/>
        </w:rPr>
        <w:t>there may be</w:t>
      </w:r>
      <w:r w:rsidRPr="6FCFACEF">
        <w:rPr>
          <w:rFonts w:cs="Poppins"/>
        </w:rPr>
        <w:t xml:space="preserve"> a supervisor based at that organisation to advise o</w:t>
      </w:r>
      <w:r w:rsidR="003808E3" w:rsidRPr="6FCFACEF">
        <w:rPr>
          <w:rFonts w:cs="Poppins"/>
        </w:rPr>
        <w:t>n</w:t>
      </w:r>
      <w:r w:rsidRPr="6FCFACEF">
        <w:rPr>
          <w:rFonts w:cs="Poppins"/>
        </w:rPr>
        <w:t xml:space="preserve"> </w:t>
      </w:r>
      <w:r w:rsidR="00FD5848" w:rsidRPr="6FCFACEF">
        <w:rPr>
          <w:rFonts w:cs="Poppins"/>
        </w:rPr>
        <w:t>specific</w:t>
      </w:r>
      <w:r w:rsidRPr="6FCFACEF">
        <w:rPr>
          <w:rFonts w:cs="Poppins"/>
        </w:rPr>
        <w:t xml:space="preserve"> elements of the research. </w:t>
      </w:r>
    </w:p>
    <w:p w14:paraId="3FFF1C6C" w14:textId="38F237C6" w:rsidR="00B91680" w:rsidRDefault="00A61E06" w:rsidP="00B91680">
      <w:pPr>
        <w:pStyle w:val="Heading3"/>
      </w:pPr>
      <w:bookmarkStart w:id="8" w:name="_Toc238112275"/>
      <w:r w:rsidRPr="22EDAE6F">
        <w:t>Advisor</w:t>
      </w:r>
      <w:bookmarkEnd w:id="8"/>
      <w:r w:rsidRPr="22EDAE6F">
        <w:t xml:space="preserve"> </w:t>
      </w:r>
    </w:p>
    <w:p w14:paraId="6C068DB9" w14:textId="7766CF90" w:rsidR="00572490" w:rsidRPr="001D0B9E" w:rsidRDefault="00A61E06" w:rsidP="00B91680">
      <w:r w:rsidRPr="22EDAE6F">
        <w:rPr>
          <w:rFonts w:cs="Poppins"/>
        </w:rPr>
        <w:t xml:space="preserve">An advisor may be included in </w:t>
      </w:r>
      <w:r w:rsidR="00B604CC" w:rsidRPr="22EDAE6F">
        <w:rPr>
          <w:rFonts w:cs="Poppins"/>
        </w:rPr>
        <w:t>the</w:t>
      </w:r>
      <w:r w:rsidRPr="22EDAE6F">
        <w:rPr>
          <w:rFonts w:cs="Poppins"/>
        </w:rPr>
        <w:t xml:space="preserve"> team to offer </w:t>
      </w:r>
      <w:r w:rsidR="00B604CC" w:rsidRPr="22EDAE6F">
        <w:rPr>
          <w:rFonts w:cs="Poppins"/>
        </w:rPr>
        <w:t>informal support</w:t>
      </w:r>
      <w:r w:rsidR="00E84D27">
        <w:rPr>
          <w:rFonts w:cs="Poppins"/>
        </w:rPr>
        <w:t xml:space="preserve"> and/or specific expertise.</w:t>
      </w:r>
      <w:r w:rsidRPr="22EDAE6F">
        <w:rPr>
          <w:rFonts w:cs="Poppins"/>
        </w:rPr>
        <w:t xml:space="preserve"> </w:t>
      </w:r>
      <w:r w:rsidR="00B604CC" w:rsidRPr="22EDAE6F">
        <w:rPr>
          <w:rFonts w:cs="Poppins"/>
        </w:rPr>
        <w:t>T</w:t>
      </w:r>
      <w:r w:rsidRPr="22EDAE6F">
        <w:rPr>
          <w:rFonts w:cs="Poppins"/>
        </w:rPr>
        <w:t xml:space="preserve">hey </w:t>
      </w:r>
      <w:r w:rsidR="6EE1825B" w:rsidRPr="22EDAE6F">
        <w:rPr>
          <w:rFonts w:cs="Poppins"/>
        </w:rPr>
        <w:t>will not</w:t>
      </w:r>
      <w:r w:rsidRPr="22EDAE6F">
        <w:rPr>
          <w:rFonts w:cs="Poppins"/>
        </w:rPr>
        <w:t xml:space="preserve"> have access to </w:t>
      </w:r>
      <w:r w:rsidR="23EECF1A" w:rsidRPr="22EDAE6F">
        <w:rPr>
          <w:rFonts w:cs="Poppins"/>
        </w:rPr>
        <w:t>PGR Manager</w:t>
      </w:r>
      <w:r w:rsidRPr="22EDAE6F">
        <w:rPr>
          <w:rFonts w:cs="Poppins"/>
        </w:rPr>
        <w:t xml:space="preserve"> nor </w:t>
      </w:r>
      <w:r w:rsidR="2A70E348" w:rsidRPr="22EDAE6F">
        <w:rPr>
          <w:rFonts w:cs="Poppins"/>
        </w:rPr>
        <w:t xml:space="preserve">be able to </w:t>
      </w:r>
      <w:r w:rsidRPr="22EDAE6F">
        <w:rPr>
          <w:rFonts w:cs="Poppins"/>
        </w:rPr>
        <w:t xml:space="preserve">advise on regulatory or procedural matters. </w:t>
      </w:r>
    </w:p>
    <w:p w14:paraId="7AE3F9CB" w14:textId="605AB2E0" w:rsidR="00572490" w:rsidRPr="001D0B9E" w:rsidRDefault="00B604CC" w:rsidP="6FCFACEF">
      <w:r>
        <w:br w:type="page"/>
      </w:r>
    </w:p>
    <w:p w14:paraId="3A83B7D5" w14:textId="39AA201E" w:rsidR="7C7328E9" w:rsidRDefault="003E3D16" w:rsidP="7C063E0B">
      <w:pPr>
        <w:pStyle w:val="Heading2"/>
      </w:pPr>
      <w:bookmarkStart w:id="9" w:name="_Toc238112276"/>
      <w:r>
        <w:lastRenderedPageBreak/>
        <w:t>Section 1: Topics for discussion and a</w:t>
      </w:r>
      <w:r w:rsidR="7C7328E9">
        <w:t>greement</w:t>
      </w:r>
      <w:r w:rsidR="00C824F2">
        <w:t xml:space="preserve"> </w:t>
      </w:r>
      <w:r>
        <w:t>(</w:t>
      </w:r>
      <w:r w:rsidR="00C824F2">
        <w:t>first month</w:t>
      </w:r>
      <w:r>
        <w:t>)</w:t>
      </w:r>
      <w:bookmarkEnd w:id="9"/>
    </w:p>
    <w:p w14:paraId="19E0F3A4" w14:textId="41241336" w:rsidR="7C7328E9" w:rsidRDefault="7C7328E9" w:rsidP="7C063E0B">
      <w:r>
        <w:t>The following sections are designed to start a conversation between you and your supervision team</w:t>
      </w:r>
      <w:r w:rsidR="00C824F2">
        <w:t xml:space="preserve"> at the start of your research degree</w:t>
      </w:r>
      <w:r>
        <w:t>.</w:t>
      </w:r>
    </w:p>
    <w:p w14:paraId="28E5242E" w14:textId="7C66A774" w:rsidR="00572490" w:rsidRPr="001D0B9E" w:rsidRDefault="00B604CC" w:rsidP="001D0B9E">
      <w:pPr>
        <w:pStyle w:val="Heading3"/>
      </w:pPr>
      <w:bookmarkStart w:id="10" w:name="_Toc238112277"/>
      <w:r>
        <w:t>Establishing roles and responsibilities within the team</w:t>
      </w:r>
      <w:bookmarkEnd w:id="10"/>
    </w:p>
    <w:p w14:paraId="65F7E978" w14:textId="68B1339E" w:rsidR="07CEE7A5" w:rsidRDefault="07CEE7A5" w:rsidP="7C063E0B">
      <w:r>
        <w:t>What will each supervisor contribute to your research project?</w:t>
      </w:r>
      <w:r w:rsidR="00E84D27">
        <w:t xml:space="preserve"> Please add/delete rows as needed and replace roles with names as required.</w:t>
      </w:r>
    </w:p>
    <w:p w14:paraId="45793E39" w14:textId="4AC40FC4" w:rsidR="001F0EDF" w:rsidRDefault="001F0EDF" w:rsidP="001F0EDF">
      <w:pPr>
        <w:pStyle w:val="Caption"/>
      </w:pPr>
      <w:bookmarkStart w:id="11" w:name="_Toc238112278"/>
      <w:r>
        <w:t>Table 1: Roles and responsibilities within the team</w:t>
      </w:r>
      <w:bookmarkEnd w:id="11"/>
    </w:p>
    <w:tbl>
      <w:tblPr>
        <w:tblStyle w:val="ListTable4"/>
        <w:tblW w:w="0" w:type="auto"/>
        <w:tblBorders>
          <w:top w:val="single" w:sz="4" w:space="0" w:color="060645" w:themeColor="text1"/>
          <w:left w:val="single" w:sz="4" w:space="0" w:color="060645" w:themeColor="text1"/>
          <w:bottom w:val="single" w:sz="4" w:space="0" w:color="060645" w:themeColor="text1"/>
          <w:right w:val="single" w:sz="4" w:space="0" w:color="060645" w:themeColor="text1"/>
          <w:insideH w:val="single" w:sz="4" w:space="0" w:color="060645" w:themeColor="text1"/>
          <w:insideV w:val="single" w:sz="4" w:space="0" w:color="060645" w:themeColor="text1"/>
        </w:tblBorders>
        <w:tblLayout w:type="fixed"/>
        <w:tblCellMar>
          <w:top w:w="227" w:type="dxa"/>
          <w:left w:w="227" w:type="dxa"/>
          <w:bottom w:w="227" w:type="dxa"/>
          <w:right w:w="227" w:type="dxa"/>
        </w:tblCellMar>
        <w:tblLook w:val="06A0" w:firstRow="1" w:lastRow="0" w:firstColumn="1" w:lastColumn="0" w:noHBand="1" w:noVBand="1"/>
        <w:tblCaption w:val="Table 1: Establising roles and responsibilities within the team"/>
        <w:tblDescription w:val="A description of the table is included here. Please change this accordingly."/>
      </w:tblPr>
      <w:tblGrid>
        <w:gridCol w:w="3207"/>
        <w:gridCol w:w="3207"/>
        <w:gridCol w:w="3208"/>
      </w:tblGrid>
      <w:tr w:rsidR="00572490" w14:paraId="4172EC56" w14:textId="77777777" w:rsidTr="0078390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07" w:type="dxa"/>
            <w:tcBorders>
              <w:right w:val="single" w:sz="4" w:space="0" w:color="FFFFFF" w:themeColor="background1"/>
            </w:tcBorders>
            <w:vAlign w:val="center"/>
          </w:tcPr>
          <w:p w14:paraId="79A9C549" w14:textId="64B12971" w:rsidR="00572490" w:rsidRPr="00867E27" w:rsidRDefault="0099270C" w:rsidP="00EC369F">
            <w:pPr>
              <w:spacing w:after="0" w:line="240" w:lineRule="auto"/>
              <w:rPr>
                <w:rFonts w:cs="Poppins"/>
                <w:color w:val="FFFFFF" w:themeColor="background1"/>
                <w:szCs w:val="20"/>
              </w:rPr>
            </w:pPr>
            <w:r>
              <w:rPr>
                <w:rFonts w:cs="Poppins"/>
                <w:color w:val="FFFFFF" w:themeColor="background1"/>
                <w:szCs w:val="20"/>
              </w:rPr>
              <w:t>Supervisor</w:t>
            </w:r>
          </w:p>
        </w:tc>
        <w:tc>
          <w:tcPr>
            <w:tcW w:w="3207" w:type="dxa"/>
            <w:tcBorders>
              <w:left w:val="single" w:sz="4" w:space="0" w:color="FFFFFF" w:themeColor="background1"/>
              <w:right w:val="single" w:sz="4" w:space="0" w:color="FFFFFF" w:themeColor="background1"/>
            </w:tcBorders>
            <w:vAlign w:val="center"/>
          </w:tcPr>
          <w:p w14:paraId="010273CA" w14:textId="5D56AA26" w:rsidR="00572490" w:rsidRPr="00867E27" w:rsidRDefault="0099270C" w:rsidP="00EC369F">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szCs w:val="20"/>
              </w:rPr>
            </w:pPr>
            <w:r>
              <w:rPr>
                <w:rFonts w:cs="Poppins"/>
                <w:color w:val="FFFFFF" w:themeColor="background1"/>
                <w:szCs w:val="20"/>
              </w:rPr>
              <w:t>Role within the team</w:t>
            </w:r>
          </w:p>
        </w:tc>
        <w:tc>
          <w:tcPr>
            <w:tcW w:w="3208" w:type="dxa"/>
            <w:tcBorders>
              <w:left w:val="single" w:sz="4" w:space="0" w:color="FFFFFF" w:themeColor="background1"/>
            </w:tcBorders>
            <w:vAlign w:val="center"/>
          </w:tcPr>
          <w:p w14:paraId="5620C002" w14:textId="3D9F1293" w:rsidR="00572490" w:rsidRPr="00867E27" w:rsidRDefault="0099270C" w:rsidP="0AB14AF8">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6FCFACEF">
              <w:rPr>
                <w:rFonts w:cs="Poppins"/>
                <w:color w:val="FFFFFF" w:themeColor="background1"/>
              </w:rPr>
              <w:t xml:space="preserve">Responsibilities within the </w:t>
            </w:r>
            <w:r w:rsidR="3F465754" w:rsidRPr="6FCFACEF">
              <w:rPr>
                <w:rFonts w:cs="Poppins"/>
                <w:color w:val="FFFFFF" w:themeColor="background1"/>
              </w:rPr>
              <w:t>supervision</w:t>
            </w:r>
            <w:r w:rsidR="1F830233" w:rsidRPr="6FCFACEF">
              <w:rPr>
                <w:rFonts w:cs="Poppins"/>
                <w:color w:val="FFFFFF" w:themeColor="background1"/>
              </w:rPr>
              <w:t xml:space="preserve"> </w:t>
            </w:r>
            <w:r w:rsidR="3A6835EE" w:rsidRPr="6FCFACEF">
              <w:rPr>
                <w:rFonts w:cs="Poppins"/>
                <w:color w:val="FFFFFF" w:themeColor="background1"/>
              </w:rPr>
              <w:t>team</w:t>
            </w:r>
            <w:r w:rsidR="1F830233" w:rsidRPr="6FCFACEF">
              <w:rPr>
                <w:rFonts w:cs="Poppins"/>
                <w:color w:val="FFFFFF" w:themeColor="background1"/>
              </w:rPr>
              <w:t xml:space="preserve"> </w:t>
            </w:r>
          </w:p>
        </w:tc>
      </w:tr>
      <w:tr w:rsidR="00572490" w14:paraId="73867861" w14:textId="77777777" w:rsidTr="66559136">
        <w:trPr>
          <w:cantSplit/>
          <w:trHeight w:val="555"/>
        </w:trPr>
        <w:tc>
          <w:tcPr>
            <w:cnfStyle w:val="001000000000" w:firstRow="0" w:lastRow="0" w:firstColumn="1" w:lastColumn="0" w:oddVBand="0" w:evenVBand="0" w:oddHBand="0" w:evenHBand="0" w:firstRowFirstColumn="0" w:firstRowLastColumn="0" w:lastRowFirstColumn="0" w:lastRowLastColumn="0"/>
            <w:tcW w:w="3207" w:type="dxa"/>
          </w:tcPr>
          <w:p w14:paraId="70E17BDA" w14:textId="607AEF37" w:rsidR="00572490" w:rsidRDefault="0099270C" w:rsidP="00EC369F">
            <w:pPr>
              <w:spacing w:after="0"/>
              <w:rPr>
                <w:rFonts w:cs="Poppins"/>
                <w:szCs w:val="20"/>
              </w:rPr>
            </w:pPr>
            <w:r>
              <w:rPr>
                <w:rFonts w:cs="Poppins"/>
                <w:szCs w:val="20"/>
              </w:rPr>
              <w:t>Lead Supervisor</w:t>
            </w:r>
          </w:p>
        </w:tc>
        <w:tc>
          <w:tcPr>
            <w:tcW w:w="3207" w:type="dxa"/>
          </w:tcPr>
          <w:p w14:paraId="15594785" w14:textId="15631FBE" w:rsidR="00572490" w:rsidRDefault="0077641C"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c>
          <w:tcPr>
            <w:tcW w:w="3208" w:type="dxa"/>
          </w:tcPr>
          <w:p w14:paraId="1D196D65" w14:textId="16C587B4" w:rsidR="00572490" w:rsidRDefault="0077641C"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r>
      <w:tr w:rsidR="0077641C" w14:paraId="283D4215"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08C52664" w14:textId="7671D300" w:rsidR="0077641C" w:rsidRDefault="0077641C" w:rsidP="0077641C">
            <w:pPr>
              <w:spacing w:after="0"/>
              <w:rPr>
                <w:rFonts w:cs="Poppins"/>
                <w:szCs w:val="20"/>
              </w:rPr>
            </w:pPr>
            <w:r>
              <w:rPr>
                <w:rFonts w:cs="Poppins"/>
                <w:szCs w:val="20"/>
              </w:rPr>
              <w:t xml:space="preserve">Internal Supervisor </w:t>
            </w:r>
          </w:p>
        </w:tc>
        <w:tc>
          <w:tcPr>
            <w:tcW w:w="3207" w:type="dxa"/>
          </w:tcPr>
          <w:p w14:paraId="0E5E7544" w14:textId="32F3C967" w:rsidR="0077641C" w:rsidRDefault="0077641C"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c>
          <w:tcPr>
            <w:tcW w:w="3208" w:type="dxa"/>
          </w:tcPr>
          <w:p w14:paraId="58C56840" w14:textId="4D82330F" w:rsidR="0077641C" w:rsidRDefault="0077641C"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r>
      <w:tr w:rsidR="0077641C" w14:paraId="0E0D1FC2"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511CE982" w14:textId="07B89EAA" w:rsidR="0077641C" w:rsidRDefault="0077641C" w:rsidP="0077641C">
            <w:pPr>
              <w:spacing w:after="0"/>
              <w:rPr>
                <w:rFonts w:cs="Poppins"/>
                <w:szCs w:val="20"/>
              </w:rPr>
            </w:pPr>
            <w:r>
              <w:rPr>
                <w:rFonts w:cs="Poppins"/>
                <w:szCs w:val="20"/>
              </w:rPr>
              <w:t xml:space="preserve">External Supervisor </w:t>
            </w:r>
          </w:p>
        </w:tc>
        <w:tc>
          <w:tcPr>
            <w:tcW w:w="3207" w:type="dxa"/>
          </w:tcPr>
          <w:p w14:paraId="5D36FDCF" w14:textId="16ED9A99" w:rsidR="0077641C" w:rsidRDefault="0077641C"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c>
          <w:tcPr>
            <w:tcW w:w="3208" w:type="dxa"/>
          </w:tcPr>
          <w:p w14:paraId="21B3E962" w14:textId="34509262" w:rsidR="0077641C" w:rsidRDefault="0077641C" w:rsidP="0077641C">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r>
      <w:tr w:rsidR="0077641C" w14:paraId="0CDBE026"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555F7179" w14:textId="758FD263" w:rsidR="0077641C" w:rsidRDefault="0077641C" w:rsidP="0077641C">
            <w:pPr>
              <w:spacing w:after="0"/>
              <w:rPr>
                <w:rFonts w:cs="Poppins"/>
                <w:szCs w:val="20"/>
              </w:rPr>
            </w:pPr>
            <w:r>
              <w:rPr>
                <w:rFonts w:cs="Poppins"/>
                <w:szCs w:val="20"/>
              </w:rPr>
              <w:t>Industrial Supervisor</w:t>
            </w:r>
          </w:p>
        </w:tc>
        <w:tc>
          <w:tcPr>
            <w:tcW w:w="3207" w:type="dxa"/>
          </w:tcPr>
          <w:p w14:paraId="499111A3" w14:textId="120C994A" w:rsidR="0077641C" w:rsidRPr="008E1BD7" w:rsidRDefault="0077641C"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c>
          <w:tcPr>
            <w:tcW w:w="3208" w:type="dxa"/>
          </w:tcPr>
          <w:p w14:paraId="5D5E7C85" w14:textId="08615DA4" w:rsidR="0077641C" w:rsidRPr="008E1BD7" w:rsidRDefault="0077641C" w:rsidP="0077641C">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r>
      <w:tr w:rsidR="0077641C" w14:paraId="5E2BF806"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7E9CB791" w14:textId="61B4F109" w:rsidR="0077641C" w:rsidRDefault="0077641C" w:rsidP="0077641C">
            <w:pPr>
              <w:spacing w:after="0"/>
              <w:rPr>
                <w:rFonts w:cs="Poppins"/>
                <w:szCs w:val="20"/>
              </w:rPr>
            </w:pPr>
            <w:r>
              <w:rPr>
                <w:rFonts w:cs="Poppins"/>
                <w:szCs w:val="20"/>
              </w:rPr>
              <w:lastRenderedPageBreak/>
              <w:t xml:space="preserve">Advisor </w:t>
            </w:r>
          </w:p>
        </w:tc>
        <w:tc>
          <w:tcPr>
            <w:tcW w:w="3207" w:type="dxa"/>
          </w:tcPr>
          <w:p w14:paraId="5D3B2A7D" w14:textId="1A520112" w:rsidR="0077641C" w:rsidRPr="008E1BD7" w:rsidRDefault="0077641C"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c>
          <w:tcPr>
            <w:tcW w:w="3208" w:type="dxa"/>
          </w:tcPr>
          <w:p w14:paraId="41D9DE25" w14:textId="56FFD49F" w:rsidR="0077641C" w:rsidRPr="008E1BD7" w:rsidRDefault="0077641C" w:rsidP="0077641C">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C666D4">
              <w:rPr>
                <w:rFonts w:cs="Poppins"/>
                <w:szCs w:val="20"/>
              </w:rPr>
              <w:t>.</w:t>
            </w:r>
          </w:p>
        </w:tc>
      </w:tr>
    </w:tbl>
    <w:p w14:paraId="28881012" w14:textId="1F646054" w:rsidR="00572490" w:rsidRDefault="00E84D27" w:rsidP="001D0B9E">
      <w:pPr>
        <w:pStyle w:val="Heading3"/>
      </w:pPr>
      <w:bookmarkStart w:id="12" w:name="_Toc238112279"/>
      <w:r>
        <w:t>S</w:t>
      </w:r>
      <w:r w:rsidR="00A61E06">
        <w:t xml:space="preserve">upervision </w:t>
      </w:r>
      <w:r w:rsidR="0039257B">
        <w:t>m</w:t>
      </w:r>
      <w:r w:rsidR="00A61E06">
        <w:t>eetings</w:t>
      </w:r>
      <w:bookmarkEnd w:id="12"/>
    </w:p>
    <w:p w14:paraId="126DDDDF" w14:textId="396DE256" w:rsidR="48C60104" w:rsidRDefault="00E84D27" w:rsidP="6FCFACEF">
      <w:pPr>
        <w:rPr>
          <w:rFonts w:cs="Poppins"/>
        </w:rPr>
      </w:pPr>
      <w:r>
        <w:rPr>
          <w:rFonts w:cs="Poppins"/>
        </w:rPr>
        <w:t>The f</w:t>
      </w:r>
      <w:r w:rsidR="7D44F165" w:rsidRPr="22EDAE6F">
        <w:rPr>
          <w:rFonts w:cs="Poppins"/>
        </w:rPr>
        <w:t>ormal e</w:t>
      </w:r>
      <w:r w:rsidR="6059454D" w:rsidRPr="22EDAE6F">
        <w:rPr>
          <w:rFonts w:cs="Poppins"/>
        </w:rPr>
        <w:t xml:space="preserve">xpectations around the </w:t>
      </w:r>
      <w:r w:rsidR="4937AE89" w:rsidRPr="22EDAE6F">
        <w:rPr>
          <w:rFonts w:cs="Poppins"/>
        </w:rPr>
        <w:t xml:space="preserve">minimum </w:t>
      </w:r>
      <w:r w:rsidR="6059454D" w:rsidRPr="22EDAE6F">
        <w:rPr>
          <w:rFonts w:cs="Poppins"/>
        </w:rPr>
        <w:t>fr</w:t>
      </w:r>
      <w:r w:rsidR="3F1063A3" w:rsidRPr="22EDAE6F">
        <w:rPr>
          <w:rFonts w:cs="Poppins"/>
        </w:rPr>
        <w:t>e</w:t>
      </w:r>
      <w:r w:rsidR="6059454D" w:rsidRPr="22EDAE6F">
        <w:rPr>
          <w:rFonts w:cs="Poppins"/>
        </w:rPr>
        <w:t>quency and mode (in person, hybrid or online) of your supervision meetings are set out in the</w:t>
      </w:r>
      <w:r w:rsidR="3F1063A3" w:rsidRPr="22EDAE6F">
        <w:rPr>
          <w:rFonts w:cs="Poppins"/>
        </w:rPr>
        <w:t xml:space="preserve"> </w:t>
      </w:r>
      <w:hyperlink r:id="rId14" w:tooltip="link to a PDF of the Academic Engagement and Attendance Policy">
        <w:r w:rsidR="3F1063A3" w:rsidRPr="22EDAE6F">
          <w:rPr>
            <w:rStyle w:val="Hyperlink"/>
            <w:rFonts w:cs="Poppins"/>
          </w:rPr>
          <w:t>Academic Engagement and Attendance Policy.</w:t>
        </w:r>
      </w:hyperlink>
      <w:r w:rsidR="1A0F868A" w:rsidRPr="22EDAE6F">
        <w:rPr>
          <w:rFonts w:cs="Poppins"/>
        </w:rPr>
        <w:t xml:space="preserve"> The frequency of meetings is likely to vary depending on where you are along your journey: for example you may have more frequent meetings at the start</w:t>
      </w:r>
      <w:r w:rsidR="0EE89513" w:rsidRPr="22EDAE6F">
        <w:rPr>
          <w:rFonts w:cs="Poppins"/>
        </w:rPr>
        <w:t>, when you are preparing for conference presentations or publications, when you are writing up or any time you need more support.</w:t>
      </w:r>
      <w:r>
        <w:rPr>
          <w:rFonts w:cs="Poppins"/>
        </w:rPr>
        <w:t xml:space="preserve"> Many teams like to set up regular meetings in the diary, as busy working lives mean that without regular slots it may become difficult to find times when the team can all meet.</w:t>
      </w:r>
    </w:p>
    <w:p w14:paraId="4C13C9B6" w14:textId="2BB45C86" w:rsidR="009D75AD" w:rsidRDefault="293F9F0B" w:rsidP="6FCFACEF">
      <w:pPr>
        <w:rPr>
          <w:rFonts w:cs="Poppins"/>
        </w:rPr>
      </w:pPr>
      <w:r w:rsidRPr="7C063E0B">
        <w:rPr>
          <w:rFonts w:cs="Poppins"/>
        </w:rPr>
        <w:t>Your</w:t>
      </w:r>
      <w:r w:rsidR="00A61E06" w:rsidRPr="7C063E0B">
        <w:rPr>
          <w:rFonts w:cs="Poppins"/>
        </w:rPr>
        <w:t xml:space="preserve"> supervision meetings must be recorded in </w:t>
      </w:r>
      <w:r w:rsidR="2EC66387" w:rsidRPr="7C063E0B">
        <w:rPr>
          <w:rFonts w:cs="Poppins"/>
        </w:rPr>
        <w:t xml:space="preserve">the </w:t>
      </w:r>
      <w:hyperlink r:id="rId15" w:tooltip="link to the PGM Management System">
        <w:r w:rsidR="2EC66387" w:rsidRPr="7C063E0B">
          <w:rPr>
            <w:rStyle w:val="Hyperlink"/>
            <w:rFonts w:cs="Poppins"/>
          </w:rPr>
          <w:t xml:space="preserve">OU </w:t>
        </w:r>
        <w:r w:rsidR="00A61E06" w:rsidRPr="7C063E0B">
          <w:rPr>
            <w:rStyle w:val="Hyperlink"/>
            <w:rFonts w:cs="Poppins"/>
          </w:rPr>
          <w:t>PGR Manager</w:t>
        </w:r>
        <w:r w:rsidR="4EF42F9D" w:rsidRPr="7C063E0B">
          <w:rPr>
            <w:rStyle w:val="Hyperlink"/>
            <w:rFonts w:cs="Poppins"/>
          </w:rPr>
          <w:t xml:space="preserve"> System</w:t>
        </w:r>
      </w:hyperlink>
      <w:r w:rsidR="00A61E06" w:rsidRPr="7C063E0B">
        <w:rPr>
          <w:rFonts w:cs="Poppins"/>
        </w:rPr>
        <w:t xml:space="preserve"> and include the details of </w:t>
      </w:r>
      <w:r w:rsidR="00E84D27">
        <w:rPr>
          <w:rFonts w:cs="Poppins"/>
        </w:rPr>
        <w:t>where the meeting was held, who was in the meeting and whether the meeting was in person, online or hybrid</w:t>
      </w:r>
      <w:r w:rsidR="00A61E06" w:rsidRPr="7C063E0B">
        <w:rPr>
          <w:rFonts w:cs="Poppins"/>
        </w:rPr>
        <w:t xml:space="preserve">. </w:t>
      </w:r>
      <w:r w:rsidR="00E84D27">
        <w:rPr>
          <w:rFonts w:cs="Poppins"/>
        </w:rPr>
        <w:t>You can set supervision meetings up in advance on PGR Manager.</w:t>
      </w:r>
    </w:p>
    <w:p w14:paraId="418A9BD2" w14:textId="59594896" w:rsidR="4CCA5C75" w:rsidRDefault="4CCA5C75" w:rsidP="7C063E0B">
      <w:pPr>
        <w:rPr>
          <w:rFonts w:cs="Poppins"/>
        </w:rPr>
      </w:pPr>
      <w:r w:rsidRPr="7C063E0B">
        <w:rPr>
          <w:rFonts w:cs="Poppins"/>
        </w:rPr>
        <w:t xml:space="preserve">Please discuss and agree with your supervisors the frequency and arrangements for supervision meetings, the preferred method(s) of communication and how feedback is provided. These will likely change </w:t>
      </w:r>
      <w:r w:rsidR="35BD4A2B" w:rsidRPr="7C063E0B">
        <w:rPr>
          <w:rFonts w:cs="Poppins"/>
        </w:rPr>
        <w:t>through your degree.</w:t>
      </w:r>
    </w:p>
    <w:p w14:paraId="31663116" w14:textId="122B30A0" w:rsidR="00586909" w:rsidRDefault="00586909" w:rsidP="00586909">
      <w:pPr>
        <w:pStyle w:val="Caption"/>
      </w:pPr>
      <w:bookmarkStart w:id="13" w:name="_Toc238112280"/>
      <w:r>
        <w:lastRenderedPageBreak/>
        <w:t>Table 2: Record of meetings</w:t>
      </w:r>
      <w:bookmarkEnd w:id="13"/>
    </w:p>
    <w:tbl>
      <w:tblPr>
        <w:tblStyle w:val="ListTable4"/>
        <w:tblW w:w="10201"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ayout w:type="fixed"/>
        <w:tblCellMar>
          <w:top w:w="227" w:type="dxa"/>
          <w:left w:w="227" w:type="dxa"/>
          <w:bottom w:w="227" w:type="dxa"/>
          <w:right w:w="227" w:type="dxa"/>
        </w:tblCellMar>
        <w:tblLook w:val="06A0" w:firstRow="1" w:lastRow="0" w:firstColumn="1" w:lastColumn="0" w:noHBand="1" w:noVBand="1"/>
        <w:tblCaption w:val="Table title here (Added using table properties)"/>
        <w:tblDescription w:val="A description of the table is included here. Please change this accordingly."/>
      </w:tblPr>
      <w:tblGrid>
        <w:gridCol w:w="2567"/>
        <w:gridCol w:w="7634"/>
      </w:tblGrid>
      <w:tr w:rsidR="0077260C" w14:paraId="376183BE" w14:textId="77777777" w:rsidTr="0078390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5F675969" w14:textId="00624D6C" w:rsidR="0077260C" w:rsidRPr="00867E27" w:rsidRDefault="0077260C" w:rsidP="00EC369F">
            <w:pPr>
              <w:spacing w:after="0" w:line="240" w:lineRule="auto"/>
              <w:rPr>
                <w:rFonts w:cs="Poppins"/>
                <w:color w:val="FFFFFF" w:themeColor="background1"/>
                <w:szCs w:val="20"/>
              </w:rPr>
            </w:pPr>
            <w:r>
              <w:rPr>
                <w:rFonts w:cs="Poppins"/>
                <w:color w:val="FFFFFF" w:themeColor="background1"/>
                <w:szCs w:val="20"/>
              </w:rPr>
              <w:t>To be discussed</w:t>
            </w:r>
          </w:p>
        </w:tc>
        <w:tc>
          <w:tcPr>
            <w:tcW w:w="7634" w:type="dxa"/>
            <w:tcBorders>
              <w:left w:val="single" w:sz="4" w:space="0" w:color="FFFFFF" w:themeColor="background1"/>
              <w:right w:val="single" w:sz="4" w:space="0" w:color="FFFFFF" w:themeColor="background1"/>
            </w:tcBorders>
            <w:vAlign w:val="center"/>
          </w:tcPr>
          <w:p w14:paraId="1ADDF95F" w14:textId="7922F89E" w:rsidR="0077260C" w:rsidRPr="00867E27" w:rsidRDefault="0077260C" w:rsidP="00EC369F">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szCs w:val="20"/>
              </w:rPr>
            </w:pPr>
            <w:r>
              <w:rPr>
                <w:rFonts w:cs="Poppins"/>
                <w:color w:val="FFFFFF" w:themeColor="background1"/>
                <w:szCs w:val="20"/>
              </w:rPr>
              <w:t>What has been agreed</w:t>
            </w:r>
          </w:p>
        </w:tc>
      </w:tr>
      <w:tr w:rsidR="0077260C" w14:paraId="4EE7D883" w14:textId="77777777" w:rsidTr="66559136">
        <w:trPr>
          <w:cantSplit/>
          <w:trHeight w:val="506"/>
        </w:trPr>
        <w:tc>
          <w:tcPr>
            <w:cnfStyle w:val="001000000000" w:firstRow="0" w:lastRow="0" w:firstColumn="1" w:lastColumn="0" w:oddVBand="0" w:evenVBand="0" w:oddHBand="0" w:evenHBand="0" w:firstRowFirstColumn="0" w:firstRowLastColumn="0" w:lastRowFirstColumn="0" w:lastRowLastColumn="0"/>
            <w:tcW w:w="2567" w:type="dxa"/>
          </w:tcPr>
          <w:p w14:paraId="3307D974" w14:textId="07A7BD3B" w:rsidR="0077260C" w:rsidRDefault="53AC20B2" w:rsidP="6FCFACEF">
            <w:pPr>
              <w:spacing w:after="0"/>
              <w:rPr>
                <w:rFonts w:cs="Poppins"/>
              </w:rPr>
            </w:pPr>
            <w:r w:rsidRPr="6FCFACEF">
              <w:rPr>
                <w:rFonts w:cs="Poppins"/>
              </w:rPr>
              <w:t>Frequency of meeting</w:t>
            </w:r>
            <w:r w:rsidR="00DC5291" w:rsidRPr="6FCFACEF">
              <w:rPr>
                <w:rFonts w:cs="Poppins"/>
              </w:rPr>
              <w:t>s</w:t>
            </w:r>
          </w:p>
        </w:tc>
        <w:tc>
          <w:tcPr>
            <w:tcW w:w="7634" w:type="dxa"/>
          </w:tcPr>
          <w:p w14:paraId="4F2E1147" w14:textId="451613E0" w:rsidR="0077260C" w:rsidRDefault="00F92FFE"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provide your answer here. </w:t>
            </w:r>
          </w:p>
        </w:tc>
      </w:tr>
      <w:tr w:rsidR="00F92FFE" w14:paraId="17D8A161" w14:textId="77777777" w:rsidTr="66559136">
        <w:trPr>
          <w:cantSplit/>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F69E951" w14:textId="35011DE7" w:rsidR="00F92FFE" w:rsidRDefault="00F92FFE" w:rsidP="00F92FFE">
            <w:pPr>
              <w:spacing w:after="0"/>
              <w:rPr>
                <w:rFonts w:cs="Poppins"/>
                <w:szCs w:val="20"/>
              </w:rPr>
            </w:pPr>
            <w:r>
              <w:rPr>
                <w:rFonts w:cs="Poppins"/>
                <w:szCs w:val="20"/>
              </w:rPr>
              <w:t>Duration of meetings</w:t>
            </w:r>
          </w:p>
        </w:tc>
        <w:tc>
          <w:tcPr>
            <w:tcW w:w="7634" w:type="dxa"/>
          </w:tcPr>
          <w:p w14:paraId="0D288618" w14:textId="143DBE2E" w:rsidR="00F92FFE"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9A0242">
              <w:rPr>
                <w:rFonts w:cs="Poppins"/>
                <w:szCs w:val="20"/>
              </w:rPr>
              <w:t>.</w:t>
            </w:r>
          </w:p>
        </w:tc>
      </w:tr>
      <w:tr w:rsidR="00F92FFE" w14:paraId="0E8913DB" w14:textId="77777777" w:rsidTr="66559136">
        <w:trPr>
          <w:cantSplit/>
          <w:trHeight w:val="492"/>
        </w:trPr>
        <w:tc>
          <w:tcPr>
            <w:cnfStyle w:val="001000000000" w:firstRow="0" w:lastRow="0" w:firstColumn="1" w:lastColumn="0" w:oddVBand="0" w:evenVBand="0" w:oddHBand="0" w:evenHBand="0" w:firstRowFirstColumn="0" w:firstRowLastColumn="0" w:lastRowFirstColumn="0" w:lastRowLastColumn="0"/>
            <w:tcW w:w="2567" w:type="dxa"/>
          </w:tcPr>
          <w:p w14:paraId="1BC23B86" w14:textId="09CCD95E" w:rsidR="00F92FFE" w:rsidRDefault="00F92FFE" w:rsidP="00F92FFE">
            <w:pPr>
              <w:spacing w:after="0"/>
              <w:rPr>
                <w:rFonts w:cs="Poppins"/>
                <w:szCs w:val="20"/>
              </w:rPr>
            </w:pPr>
            <w:r>
              <w:rPr>
                <w:rFonts w:cs="Poppins"/>
                <w:szCs w:val="20"/>
              </w:rPr>
              <w:t>Who will set up the meetings and book the meeting space?</w:t>
            </w:r>
          </w:p>
        </w:tc>
        <w:tc>
          <w:tcPr>
            <w:tcW w:w="7634" w:type="dxa"/>
          </w:tcPr>
          <w:p w14:paraId="0572573B" w14:textId="448D9964" w:rsidR="00F92FFE"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p>
        </w:tc>
      </w:tr>
      <w:tr w:rsidR="00F92FFE" w14:paraId="5A4B1E5A"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19605B89" w14:textId="2CD09A0D" w:rsidR="00F92FFE" w:rsidRDefault="00F92FFE" w:rsidP="00F92FFE">
            <w:pPr>
              <w:spacing w:after="0"/>
              <w:rPr>
                <w:rFonts w:cs="Poppins"/>
              </w:rPr>
            </w:pPr>
            <w:r w:rsidRPr="6FCFACEF">
              <w:rPr>
                <w:rFonts w:cs="Poppins"/>
              </w:rPr>
              <w:t>What the PGR will prepare for the meetings</w:t>
            </w:r>
          </w:p>
        </w:tc>
        <w:tc>
          <w:tcPr>
            <w:tcW w:w="7634" w:type="dxa"/>
          </w:tcPr>
          <w:p w14:paraId="20A44DD8" w14:textId="317FF098" w:rsidR="00F92FFE"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9A0242">
              <w:rPr>
                <w:rFonts w:cs="Poppins"/>
                <w:szCs w:val="20"/>
              </w:rPr>
              <w:t>.</w:t>
            </w:r>
          </w:p>
        </w:tc>
      </w:tr>
      <w:tr w:rsidR="00F92FFE" w14:paraId="2F7EC6AF" w14:textId="77777777" w:rsidTr="66559136">
        <w:trPr>
          <w:cantSplit/>
          <w:trHeight w:val="1467"/>
        </w:trPr>
        <w:tc>
          <w:tcPr>
            <w:cnfStyle w:val="001000000000" w:firstRow="0" w:lastRow="0" w:firstColumn="1" w:lastColumn="0" w:oddVBand="0" w:evenVBand="0" w:oddHBand="0" w:evenHBand="0" w:firstRowFirstColumn="0" w:firstRowLastColumn="0" w:lastRowFirstColumn="0" w:lastRowLastColumn="0"/>
            <w:tcW w:w="2567" w:type="dxa"/>
          </w:tcPr>
          <w:p w14:paraId="6CB3BAB0" w14:textId="1B90E519" w:rsidR="00F92FFE" w:rsidRDefault="00F92FFE" w:rsidP="00F92FFE">
            <w:pPr>
              <w:spacing w:after="0"/>
              <w:rPr>
                <w:rFonts w:cs="Poppins"/>
                <w:szCs w:val="20"/>
              </w:rPr>
            </w:pPr>
            <w:r>
              <w:rPr>
                <w:rFonts w:cs="Poppins"/>
                <w:szCs w:val="20"/>
              </w:rPr>
              <w:t>What the supervisor will prepare for the meetings</w:t>
            </w:r>
          </w:p>
        </w:tc>
        <w:tc>
          <w:tcPr>
            <w:tcW w:w="7634" w:type="dxa"/>
          </w:tcPr>
          <w:p w14:paraId="460DD179" w14:textId="7EA8EC58" w:rsidR="00F92FFE"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9A0242">
              <w:rPr>
                <w:rFonts w:cs="Poppins"/>
                <w:szCs w:val="20"/>
              </w:rPr>
              <w:t>.</w:t>
            </w:r>
          </w:p>
        </w:tc>
      </w:tr>
      <w:tr w:rsidR="00F92FFE" w14:paraId="7DAFED52"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2D98E7CA" w14:textId="45D66B36" w:rsidR="00F92FFE" w:rsidRDefault="00F92FFE" w:rsidP="00F92FFE">
            <w:pPr>
              <w:spacing w:after="0"/>
            </w:pPr>
            <w:r w:rsidRPr="22EDAE6F">
              <w:rPr>
                <w:rFonts w:cs="Poppins"/>
              </w:rPr>
              <w:lastRenderedPageBreak/>
              <w:t>Agreed timeframe for PGR to log supervision meeting notes on PGR Manager</w:t>
            </w:r>
          </w:p>
        </w:tc>
        <w:tc>
          <w:tcPr>
            <w:tcW w:w="7634" w:type="dxa"/>
          </w:tcPr>
          <w:p w14:paraId="5E00FD68" w14:textId="0E200D3F" w:rsidR="00F92FFE" w:rsidRPr="008E1BD7"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9A0242">
              <w:rPr>
                <w:rFonts w:cs="Poppins"/>
                <w:szCs w:val="20"/>
              </w:rPr>
              <w:t>.</w:t>
            </w:r>
          </w:p>
        </w:tc>
      </w:tr>
      <w:tr w:rsidR="00F92FFE" w14:paraId="56307CF5"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69F19C4D" w14:textId="59C0A4DA" w:rsidR="00F92FFE" w:rsidRDefault="00F92FFE" w:rsidP="00F92FFE">
            <w:pPr>
              <w:spacing w:after="0"/>
              <w:rPr>
                <w:rFonts w:cs="Poppins"/>
              </w:rPr>
            </w:pPr>
            <w:r w:rsidRPr="22EDAE6F">
              <w:rPr>
                <w:rFonts w:cs="Poppins"/>
              </w:rPr>
              <w:t>Agreed timeframe for supervisor to approve/log supervision meeting notes on PGR Manager</w:t>
            </w:r>
          </w:p>
        </w:tc>
        <w:tc>
          <w:tcPr>
            <w:tcW w:w="7634" w:type="dxa"/>
          </w:tcPr>
          <w:p w14:paraId="40CD62AC" w14:textId="72930B29" w:rsidR="00F92FFE" w:rsidRDefault="00F92FFE" w:rsidP="00F92FFE">
            <w:pPr>
              <w:cnfStyle w:val="000000000000" w:firstRow="0" w:lastRow="0" w:firstColumn="0" w:lastColumn="0" w:oddVBand="0" w:evenVBand="0" w:oddHBand="0" w:evenHBand="0" w:firstRowFirstColumn="0" w:firstRowLastColumn="0" w:lastRowFirstColumn="0" w:lastRowLastColumn="0"/>
              <w:rPr>
                <w:rFonts w:cs="Poppins"/>
              </w:rPr>
            </w:pPr>
            <w:r>
              <w:rPr>
                <w:rFonts w:cs="Poppins"/>
                <w:szCs w:val="20"/>
              </w:rPr>
              <w:t>Provide your answer here</w:t>
            </w:r>
            <w:r w:rsidR="009A0242">
              <w:rPr>
                <w:rFonts w:cs="Poppins"/>
                <w:szCs w:val="20"/>
              </w:rPr>
              <w:t>.</w:t>
            </w:r>
          </w:p>
        </w:tc>
      </w:tr>
      <w:tr w:rsidR="00F92FFE" w14:paraId="3976C385"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58BFF7BA" w14:textId="69A8551D" w:rsidR="00F92FFE" w:rsidRDefault="00F92FFE" w:rsidP="00F92FFE">
            <w:pPr>
              <w:spacing w:after="0"/>
              <w:rPr>
                <w:rFonts w:cs="Poppins"/>
              </w:rPr>
            </w:pPr>
            <w:r w:rsidRPr="6FCFACEF">
              <w:rPr>
                <w:rFonts w:cs="Poppins"/>
              </w:rPr>
              <w:t>What is the agreed approach towards providing and receiving constructive feedback?</w:t>
            </w:r>
          </w:p>
        </w:tc>
        <w:tc>
          <w:tcPr>
            <w:tcW w:w="7634" w:type="dxa"/>
          </w:tcPr>
          <w:p w14:paraId="578F8F3C" w14:textId="478C75E1" w:rsidR="00F92FFE" w:rsidRPr="008E1BD7" w:rsidRDefault="00F92FFE"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Provide your answer here</w:t>
            </w:r>
            <w:r w:rsidR="009A0242">
              <w:rPr>
                <w:rFonts w:cs="Poppins"/>
                <w:szCs w:val="20"/>
              </w:rPr>
              <w:t>.</w:t>
            </w:r>
          </w:p>
        </w:tc>
      </w:tr>
    </w:tbl>
    <w:p w14:paraId="60C53A7E" w14:textId="1666AF86" w:rsidR="00FD5848" w:rsidRDefault="0DF86C60" w:rsidP="6FCFACEF">
      <w:pPr>
        <w:pStyle w:val="Heading3"/>
        <w:spacing w:line="259" w:lineRule="auto"/>
      </w:pPr>
      <w:bookmarkStart w:id="14" w:name="_Toc238112281"/>
      <w:r>
        <w:lastRenderedPageBreak/>
        <w:t xml:space="preserve">Working </w:t>
      </w:r>
      <w:r w:rsidR="00586909">
        <w:t>p</w:t>
      </w:r>
      <w:r>
        <w:t>atterns</w:t>
      </w:r>
      <w:bookmarkEnd w:id="14"/>
    </w:p>
    <w:p w14:paraId="7B3B7F1A" w14:textId="7C6876A7" w:rsidR="00FD5848" w:rsidRDefault="005B4A41" w:rsidP="6FCFACEF">
      <w:r>
        <w:t>Full-time</w:t>
      </w:r>
      <w:r w:rsidR="5FC357A2">
        <w:t xml:space="preserve"> students are expected to commit around 35 hours per week to their studies. </w:t>
      </w:r>
      <w:r>
        <w:t>Part-time</w:t>
      </w:r>
      <w:r w:rsidR="5FC357A2">
        <w:t xml:space="preserve"> students are expected to commit around 18.5 hours per week to their studies.</w:t>
      </w:r>
    </w:p>
    <w:p w14:paraId="560EFCAA" w14:textId="3BEC2A21" w:rsidR="00586909" w:rsidRDefault="5FC357A2" w:rsidP="6FCFACEF">
      <w:r>
        <w:t xml:space="preserve">The nature of research and life circumstances may mean that longer or shorter periods of working may be required on occasion (for example </w:t>
      </w:r>
      <w:r w:rsidR="005B4A41">
        <w:t xml:space="preserve">during </w:t>
      </w:r>
      <w:r>
        <w:t xml:space="preserve">fieldwork, lab work, moving house, </w:t>
      </w:r>
      <w:r w:rsidR="20F8B159">
        <w:t>illness, changes to working patterns). The initial expected working pattern should be agreed between you and your supervisors. Your working pattern should be sustainable and maintain a healthy work/l</w:t>
      </w:r>
      <w:r w:rsidR="7EBADF4F">
        <w:t>ife balance.</w:t>
      </w:r>
    </w:p>
    <w:p w14:paraId="64805ACE" w14:textId="1F38AB75" w:rsidR="006A6D18" w:rsidRDefault="006A6D18" w:rsidP="006A6D18">
      <w:pPr>
        <w:pStyle w:val="Caption"/>
      </w:pPr>
      <w:bookmarkStart w:id="15" w:name="_Toc238112282"/>
      <w:r>
        <w:t xml:space="preserve">Table </w:t>
      </w:r>
      <w:r w:rsidR="0078390E">
        <w:t>3</w:t>
      </w:r>
      <w:r>
        <w:t>: Working patterns</w:t>
      </w:r>
      <w:bookmarkEnd w:id="15"/>
    </w:p>
    <w:tbl>
      <w:tblPr>
        <w:tblStyle w:val="ListTable4"/>
        <w:tblW w:w="9622"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3: Working patterns"/>
      </w:tblPr>
      <w:tblGrid>
        <w:gridCol w:w="3195"/>
        <w:gridCol w:w="6427"/>
      </w:tblGrid>
      <w:tr w:rsidR="6FCFACEF" w14:paraId="1CAFAE95" w14:textId="77777777" w:rsidTr="009B096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95" w:type="dxa"/>
            <w:tcBorders>
              <w:right w:val="single" w:sz="4" w:space="0" w:color="FFFFFF" w:themeColor="background1"/>
            </w:tcBorders>
            <w:vAlign w:val="center"/>
          </w:tcPr>
          <w:p w14:paraId="46ADF935" w14:textId="00624D6C" w:rsidR="6FCFACEF" w:rsidRDefault="6FCFACEF" w:rsidP="00AB31F9">
            <w:pPr>
              <w:spacing w:line="240" w:lineRule="auto"/>
              <w:rPr>
                <w:rFonts w:cs="Poppins"/>
                <w:color w:val="FFFFFF" w:themeColor="background1"/>
              </w:rPr>
            </w:pPr>
            <w:r w:rsidRPr="6FCFACEF">
              <w:rPr>
                <w:rFonts w:cs="Poppins"/>
                <w:color w:val="FFFFFF" w:themeColor="background1"/>
              </w:rPr>
              <w:t>To be discussed</w:t>
            </w:r>
          </w:p>
        </w:tc>
        <w:tc>
          <w:tcPr>
            <w:tcW w:w="6427" w:type="dxa"/>
            <w:tcBorders>
              <w:left w:val="single" w:sz="4" w:space="0" w:color="FFFFFF" w:themeColor="background1"/>
              <w:right w:val="single" w:sz="4" w:space="0" w:color="FFFFFF" w:themeColor="background1"/>
            </w:tcBorders>
            <w:vAlign w:val="center"/>
          </w:tcPr>
          <w:p w14:paraId="682011E8" w14:textId="7922F89E" w:rsidR="6FCFACEF" w:rsidRDefault="6FCFACEF" w:rsidP="00AB31F9">
            <w:pPr>
              <w:spacing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6FCFACEF">
              <w:rPr>
                <w:rFonts w:cs="Poppins"/>
                <w:color w:val="FFFFFF" w:themeColor="background1"/>
              </w:rPr>
              <w:t>What has been agreed</w:t>
            </w:r>
          </w:p>
        </w:tc>
      </w:tr>
      <w:tr w:rsidR="6FCFACEF" w14:paraId="2DE2F659"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3195" w:type="dxa"/>
          </w:tcPr>
          <w:p w14:paraId="3416D4C2" w14:textId="4378F2A9" w:rsidR="443D1B1C" w:rsidRDefault="443D1B1C" w:rsidP="6FCFACEF">
            <w:pPr>
              <w:spacing w:after="0"/>
            </w:pPr>
            <w:r w:rsidRPr="6FCFACEF">
              <w:rPr>
                <w:rFonts w:cs="Poppins"/>
              </w:rPr>
              <w:t xml:space="preserve">What </w:t>
            </w:r>
            <w:r w:rsidR="16B0CDD0" w:rsidRPr="6FCFACEF">
              <w:rPr>
                <w:rFonts w:cs="Poppins"/>
              </w:rPr>
              <w:t>is the PGR’s working pattern</w:t>
            </w:r>
            <w:r w:rsidRPr="6FCFACEF">
              <w:rPr>
                <w:rFonts w:cs="Poppins"/>
              </w:rPr>
              <w:t>?</w:t>
            </w:r>
          </w:p>
        </w:tc>
        <w:tc>
          <w:tcPr>
            <w:tcW w:w="6427" w:type="dxa"/>
          </w:tcPr>
          <w:p w14:paraId="77426451" w14:textId="1C72418C" w:rsidR="6FCFACEF" w:rsidRDefault="009A0242" w:rsidP="6FCFACEF">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 xml:space="preserve">Provide your answer here. </w:t>
            </w:r>
          </w:p>
        </w:tc>
      </w:tr>
      <w:tr w:rsidR="6FCFACEF" w14:paraId="0B3AAF97"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3195" w:type="dxa"/>
          </w:tcPr>
          <w:p w14:paraId="24E4AC97" w14:textId="66B43A1B" w:rsidR="271DF8C7" w:rsidRDefault="271DF8C7" w:rsidP="6FCFACEF">
            <w:pPr>
              <w:rPr>
                <w:rFonts w:cs="Poppins"/>
              </w:rPr>
            </w:pPr>
            <w:r w:rsidRPr="6FCFACEF">
              <w:rPr>
                <w:rFonts w:cs="Poppins"/>
              </w:rPr>
              <w:t>What are the supervisor’s working patterns?</w:t>
            </w:r>
          </w:p>
        </w:tc>
        <w:tc>
          <w:tcPr>
            <w:tcW w:w="6427" w:type="dxa"/>
          </w:tcPr>
          <w:p w14:paraId="0FA54ED8" w14:textId="28E1059E" w:rsidR="6FCFACEF" w:rsidRDefault="009A0242" w:rsidP="6FCFACEF">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r>
    </w:tbl>
    <w:p w14:paraId="70DA753A" w14:textId="1F843135" w:rsidR="00586909" w:rsidRDefault="006A6D18" w:rsidP="006A6D18">
      <w:pPr>
        <w:pStyle w:val="Caption"/>
        <w:spacing w:before="240"/>
      </w:pPr>
      <w:bookmarkStart w:id="16" w:name="_Toc238112283"/>
      <w:r>
        <w:t xml:space="preserve">Table </w:t>
      </w:r>
      <w:r w:rsidR="009B0963">
        <w:t>4</w:t>
      </w:r>
      <w:r>
        <w:t>: Shared expectations</w:t>
      </w:r>
      <w:bookmarkEnd w:id="16"/>
    </w:p>
    <w:tbl>
      <w:tblPr>
        <w:tblStyle w:val="ListTable4"/>
        <w:tblW w:w="9622"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4: Shared expectations"/>
      </w:tblPr>
      <w:tblGrid>
        <w:gridCol w:w="3195"/>
        <w:gridCol w:w="3099"/>
        <w:gridCol w:w="3328"/>
      </w:tblGrid>
      <w:tr w:rsidR="6FCFACEF" w14:paraId="2E172E48" w14:textId="77777777" w:rsidTr="009B096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95" w:type="dxa"/>
            <w:shd w:val="clear" w:color="auto" w:fill="060645" w:themeFill="text2"/>
          </w:tcPr>
          <w:p w14:paraId="00B423C2" w14:textId="768C7567" w:rsidR="6FCFACEF" w:rsidRDefault="008F09AF" w:rsidP="00AB31F9">
            <w:pPr>
              <w:rPr>
                <w:rFonts w:cs="Poppins"/>
              </w:rPr>
            </w:pPr>
            <w:r w:rsidRPr="008F09AF">
              <w:rPr>
                <w:rFonts w:cs="Poppins"/>
                <w:color w:val="FFFFFF" w:themeColor="background1"/>
              </w:rPr>
              <w:t>To be discussed</w:t>
            </w:r>
          </w:p>
        </w:tc>
        <w:tc>
          <w:tcPr>
            <w:tcW w:w="3099" w:type="dxa"/>
            <w:shd w:val="clear" w:color="auto" w:fill="060645" w:themeFill="text2"/>
          </w:tcPr>
          <w:p w14:paraId="67C6A8FC" w14:textId="72822208" w:rsidR="588A46B1" w:rsidRDefault="588A46B1" w:rsidP="00AB31F9">
            <w:pPr>
              <w:spacing w:line="240" w:lineRule="auto"/>
              <w:cnfStyle w:val="100000000000" w:firstRow="1" w:lastRow="0" w:firstColumn="0" w:lastColumn="0" w:oddVBand="0" w:evenVBand="0" w:oddHBand="0" w:evenHBand="0" w:firstRowFirstColumn="0" w:firstRowLastColumn="0" w:lastRowFirstColumn="0" w:lastRowLastColumn="0"/>
            </w:pPr>
            <w:r w:rsidRPr="6FCFACEF">
              <w:rPr>
                <w:rFonts w:cs="Poppins"/>
                <w:color w:val="FFFFFF" w:themeColor="background1"/>
              </w:rPr>
              <w:t>PGR</w:t>
            </w:r>
          </w:p>
        </w:tc>
        <w:tc>
          <w:tcPr>
            <w:tcW w:w="3328" w:type="dxa"/>
            <w:shd w:val="clear" w:color="auto" w:fill="060645" w:themeFill="text2"/>
          </w:tcPr>
          <w:p w14:paraId="64791CB8" w14:textId="5B67BA5B" w:rsidR="588A46B1" w:rsidRDefault="588A46B1" w:rsidP="00AB31F9">
            <w:pPr>
              <w:spacing w:line="240" w:lineRule="auto"/>
              <w:cnfStyle w:val="100000000000" w:firstRow="1" w:lastRow="0" w:firstColumn="0" w:lastColumn="0" w:oddVBand="0" w:evenVBand="0" w:oddHBand="0" w:evenHBand="0" w:firstRowFirstColumn="0" w:firstRowLastColumn="0" w:lastRowFirstColumn="0" w:lastRowLastColumn="0"/>
            </w:pPr>
            <w:r w:rsidRPr="6FCFACEF">
              <w:rPr>
                <w:rFonts w:cs="Poppins"/>
                <w:color w:val="FFFFFF" w:themeColor="background1"/>
              </w:rPr>
              <w:t>Supervisor</w:t>
            </w:r>
          </w:p>
        </w:tc>
      </w:tr>
      <w:tr w:rsidR="6FCFACEF" w14:paraId="38A4471C"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0D5336A3" w14:textId="04981006" w:rsidR="443D1B1C" w:rsidRDefault="443D1B1C" w:rsidP="6FCFACEF">
            <w:pPr>
              <w:spacing w:after="0"/>
              <w:rPr>
                <w:rFonts w:cs="Poppins"/>
              </w:rPr>
            </w:pPr>
            <w:r w:rsidRPr="6FCFACEF">
              <w:rPr>
                <w:rFonts w:cs="Poppins"/>
              </w:rPr>
              <w:t xml:space="preserve">What are the shared expectations for reading and </w:t>
            </w:r>
            <w:r w:rsidRPr="6FCFACEF">
              <w:rPr>
                <w:rFonts w:cs="Poppins"/>
              </w:rPr>
              <w:lastRenderedPageBreak/>
              <w:t>responding to emails outside the agreed working pattern?</w:t>
            </w:r>
          </w:p>
        </w:tc>
        <w:tc>
          <w:tcPr>
            <w:tcW w:w="3099" w:type="dxa"/>
          </w:tcPr>
          <w:p w14:paraId="1D6F76B9" w14:textId="0828FF8D" w:rsidR="6FCFACEF" w:rsidRDefault="005E28C3" w:rsidP="6FCFACEF">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lastRenderedPageBreak/>
              <w:t>Provide your answer here.</w:t>
            </w:r>
          </w:p>
        </w:tc>
        <w:tc>
          <w:tcPr>
            <w:tcW w:w="3328" w:type="dxa"/>
          </w:tcPr>
          <w:p w14:paraId="096508F8" w14:textId="27E0893C" w:rsidR="6FCFACEF" w:rsidRDefault="005E28C3" w:rsidP="6FCFACEF">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r>
      <w:tr w:rsidR="005E28C3" w14:paraId="053CEF35"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0FE294D6" w14:textId="0649EA29" w:rsidR="005E28C3" w:rsidRDefault="005E28C3" w:rsidP="005E28C3">
            <w:pPr>
              <w:rPr>
                <w:rFonts w:cs="Poppins"/>
              </w:rPr>
            </w:pPr>
            <w:r w:rsidRPr="6FCFACEF">
              <w:rPr>
                <w:rFonts w:cs="Poppins"/>
              </w:rPr>
              <w:t>What are the shared expectations for other forms of contact e.g. phone/text inside and outside the agreed working pattern?</w:t>
            </w:r>
          </w:p>
        </w:tc>
        <w:tc>
          <w:tcPr>
            <w:tcW w:w="3099" w:type="dxa"/>
          </w:tcPr>
          <w:p w14:paraId="77680057" w14:textId="3E0F3E8E" w:rsidR="005E28C3" w:rsidRDefault="005E28C3"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c>
          <w:tcPr>
            <w:tcW w:w="3328" w:type="dxa"/>
          </w:tcPr>
          <w:p w14:paraId="6A6A7C5B" w14:textId="69DFA387" w:rsidR="005E28C3" w:rsidRDefault="005E28C3"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r>
      <w:tr w:rsidR="005E28C3" w14:paraId="776148AB"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3E3EE511" w14:textId="670089A7" w:rsidR="005E28C3" w:rsidRDefault="005E28C3" w:rsidP="005E28C3">
            <w:pPr>
              <w:spacing w:after="0"/>
              <w:rPr>
                <w:rFonts w:cs="Poppins"/>
              </w:rPr>
            </w:pPr>
            <w:r w:rsidRPr="7C063E0B">
              <w:rPr>
                <w:rFonts w:cs="Poppins"/>
              </w:rPr>
              <w:t>What are the shared expectations for communicating or taking leave. How should leave be built into the project plan?</w:t>
            </w:r>
          </w:p>
        </w:tc>
        <w:tc>
          <w:tcPr>
            <w:tcW w:w="3099" w:type="dxa"/>
          </w:tcPr>
          <w:p w14:paraId="66CF82AA" w14:textId="439158FF" w:rsidR="005E28C3" w:rsidRDefault="005E28C3" w:rsidP="005E28C3">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c>
          <w:tcPr>
            <w:tcW w:w="3328" w:type="dxa"/>
          </w:tcPr>
          <w:p w14:paraId="0FAC9EB1" w14:textId="3A0FF824" w:rsidR="005E28C3" w:rsidRDefault="005E28C3"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r>
    </w:tbl>
    <w:p w14:paraId="31A9CD3F" w14:textId="78546D2B" w:rsidR="00744F61" w:rsidRDefault="00744F61" w:rsidP="00744F61">
      <w:pPr>
        <w:pStyle w:val="Heading3"/>
      </w:pPr>
      <w:bookmarkStart w:id="17" w:name="_Toc238112284"/>
      <w:r>
        <w:t xml:space="preserve">Your </w:t>
      </w:r>
      <w:r w:rsidR="00AB31F9">
        <w:t>d</w:t>
      </w:r>
      <w:r>
        <w:t>evelopment</w:t>
      </w:r>
      <w:bookmarkEnd w:id="17"/>
    </w:p>
    <w:p w14:paraId="5A33B38A" w14:textId="7D1E00A4" w:rsidR="00DF4EA3" w:rsidRDefault="00744F61" w:rsidP="00744F61">
      <w:r>
        <w:t xml:space="preserve">Undertaking a research degree is a huge learning process, both academically and personally. </w:t>
      </w:r>
      <w:r w:rsidR="00CE78EE">
        <w:t>A</w:t>
      </w:r>
      <w:r>
        <w:t xml:space="preserve"> skills audit will help you identify areas of research and professional</w:t>
      </w:r>
      <w:r w:rsidR="00CE78EE">
        <w:t xml:space="preserve"> </w:t>
      </w:r>
      <w:r>
        <w:t>development. It is useful to have a conversation with your supervisors around your professional and career goals at an early stage.</w:t>
      </w:r>
      <w:r w:rsidR="00DF4EA3">
        <w:br w:type="page"/>
      </w:r>
    </w:p>
    <w:p w14:paraId="6F263D51" w14:textId="216D2856" w:rsidR="00332205" w:rsidRDefault="00332205" w:rsidP="00332205">
      <w:pPr>
        <w:pStyle w:val="Caption"/>
      </w:pPr>
      <w:bookmarkStart w:id="18" w:name="_Toc238112285"/>
      <w:r>
        <w:lastRenderedPageBreak/>
        <w:t>Table 5: Development</w:t>
      </w:r>
      <w:bookmarkEnd w:id="18"/>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5: Development"/>
      </w:tblPr>
      <w:tblGrid>
        <w:gridCol w:w="2503"/>
        <w:gridCol w:w="7119"/>
      </w:tblGrid>
      <w:tr w:rsidR="00744F61" w14:paraId="4C03B26F" w14:textId="77777777" w:rsidTr="0033220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0C7BA42E" w14:textId="77777777" w:rsidR="00744F61" w:rsidRDefault="00744F61" w:rsidP="000103FB">
            <w:pPr>
              <w:spacing w:after="0" w:line="240" w:lineRule="auto"/>
            </w:pPr>
            <w:r w:rsidRPr="7C063E0B">
              <w:rPr>
                <w:rFonts w:cs="Poppins"/>
                <w:color w:val="FFFFFF" w:themeColor="background1"/>
              </w:rPr>
              <w:t>For discussion</w:t>
            </w:r>
          </w:p>
        </w:tc>
        <w:tc>
          <w:tcPr>
            <w:tcW w:w="7634" w:type="dxa"/>
            <w:tcBorders>
              <w:left w:val="single" w:sz="4" w:space="0" w:color="FFFFFF" w:themeColor="background1"/>
              <w:right w:val="single" w:sz="4" w:space="0" w:color="FFFFFF" w:themeColor="background1"/>
            </w:tcBorders>
            <w:vAlign w:val="center"/>
          </w:tcPr>
          <w:p w14:paraId="7E563387" w14:textId="77777777" w:rsidR="00744F61" w:rsidRDefault="00744F61" w:rsidP="000103FB">
            <w:pPr>
              <w:spacing w:after="0" w:line="240" w:lineRule="auto"/>
              <w:cnfStyle w:val="100000000000" w:firstRow="1" w:lastRow="0" w:firstColumn="0" w:lastColumn="0" w:oddVBand="0" w:evenVBand="0" w:oddHBand="0" w:evenHBand="0" w:firstRowFirstColumn="0" w:firstRowLastColumn="0" w:lastRowFirstColumn="0" w:lastRowLastColumn="0"/>
            </w:pPr>
            <w:r w:rsidRPr="7C063E0B">
              <w:rPr>
                <w:rFonts w:cs="Poppins"/>
                <w:color w:val="FFFFFF" w:themeColor="background1"/>
              </w:rPr>
              <w:t>For consideration</w:t>
            </w:r>
          </w:p>
        </w:tc>
      </w:tr>
      <w:tr w:rsidR="00744F61" w14:paraId="17C506CD" w14:textId="77777777" w:rsidTr="000103FB">
        <w:trPr>
          <w:trHeight w:val="506"/>
        </w:trPr>
        <w:tc>
          <w:tcPr>
            <w:cnfStyle w:val="001000000000" w:firstRow="0" w:lastRow="0" w:firstColumn="1" w:lastColumn="0" w:oddVBand="0" w:evenVBand="0" w:oddHBand="0" w:evenHBand="0" w:firstRowFirstColumn="0" w:firstRowLastColumn="0" w:lastRowFirstColumn="0" w:lastRowLastColumn="0"/>
            <w:tcW w:w="2567" w:type="dxa"/>
          </w:tcPr>
          <w:p w14:paraId="44E137D9" w14:textId="77777777" w:rsidR="00744F61" w:rsidRDefault="00744F61" w:rsidP="000103FB">
            <w:pPr>
              <w:spacing w:after="0"/>
            </w:pPr>
            <w:r w:rsidRPr="7C063E0B">
              <w:rPr>
                <w:rFonts w:cs="Poppins"/>
              </w:rPr>
              <w:t>Discuss any personal, professional and/or career goals that you may like to achieve over the course of your degree</w:t>
            </w:r>
          </w:p>
        </w:tc>
        <w:tc>
          <w:tcPr>
            <w:tcW w:w="7634" w:type="dxa"/>
          </w:tcPr>
          <w:p w14:paraId="0F284C69" w14:textId="77777777" w:rsidR="00744F61" w:rsidRDefault="00744F61" w:rsidP="000103FB">
            <w:pPr>
              <w:pStyle w:val="ListParagraph"/>
              <w:spacing w:after="0"/>
              <w:cnfStyle w:val="000000000000" w:firstRow="0" w:lastRow="0" w:firstColumn="0" w:lastColumn="0" w:oddVBand="0" w:evenVBand="0" w:oddHBand="0" w:evenHBand="0" w:firstRowFirstColumn="0" w:firstRowLastColumn="0" w:lastRowFirstColumn="0" w:lastRowLastColumn="0"/>
            </w:pPr>
            <w:r w:rsidRPr="0027C7AC">
              <w:t>Career goals may not always be academic.</w:t>
            </w:r>
          </w:p>
          <w:p w14:paraId="1808240D" w14:textId="43B35B36" w:rsidR="00744F61" w:rsidRDefault="00744F61" w:rsidP="000103FB">
            <w:pPr>
              <w:pStyle w:val="ListParagraph"/>
              <w:spacing w:after="0"/>
              <w:cnfStyle w:val="000000000000" w:firstRow="0" w:lastRow="0" w:firstColumn="0" w:lastColumn="0" w:oddVBand="0" w:evenVBand="0" w:oddHBand="0" w:evenHBand="0" w:firstRowFirstColumn="0" w:firstRowLastColumn="0" w:lastRowFirstColumn="0" w:lastRowLastColumn="0"/>
            </w:pPr>
            <w:r w:rsidRPr="0027C7AC">
              <w:t xml:space="preserve">Start with your </w:t>
            </w:r>
            <w:r w:rsidR="007B187A" w:rsidRPr="0027C7AC">
              <w:t>long-term</w:t>
            </w:r>
            <w:r w:rsidRPr="0027C7AC">
              <w:t xml:space="preserve"> goals.</w:t>
            </w:r>
          </w:p>
          <w:p w14:paraId="0B5BBA47" w14:textId="77777777" w:rsidR="00744F61" w:rsidRDefault="00744F61" w:rsidP="000103FB">
            <w:pPr>
              <w:pStyle w:val="ListParagraph"/>
              <w:spacing w:after="0"/>
              <w:cnfStyle w:val="000000000000" w:firstRow="0" w:lastRow="0" w:firstColumn="0" w:lastColumn="0" w:oddVBand="0" w:evenVBand="0" w:oddHBand="0" w:evenHBand="0" w:firstRowFirstColumn="0" w:firstRowLastColumn="0" w:lastRowFirstColumn="0" w:lastRowLastColumn="0"/>
            </w:pPr>
            <w:r w:rsidRPr="0027C7AC">
              <w:t>Then consider your goals for your degree.</w:t>
            </w:r>
          </w:p>
          <w:p w14:paraId="5905E812" w14:textId="77777777" w:rsidR="00744F61" w:rsidRDefault="00744F61" w:rsidP="000103FB">
            <w:pPr>
              <w:pStyle w:val="ListParagraph"/>
              <w:spacing w:after="0"/>
              <w:cnfStyle w:val="000000000000" w:firstRow="0" w:lastRow="0" w:firstColumn="0" w:lastColumn="0" w:oddVBand="0" w:evenVBand="0" w:oddHBand="0" w:evenHBand="0" w:firstRowFirstColumn="0" w:firstRowLastColumn="0" w:lastRowFirstColumn="0" w:lastRowLastColumn="0"/>
            </w:pPr>
            <w:r w:rsidRPr="0027C7AC">
              <w:t>Think about your interests and what kind of work you might be looking for or looking to change into after your degree.</w:t>
            </w:r>
          </w:p>
          <w:p w14:paraId="52A4CFCF" w14:textId="77777777" w:rsidR="00744F61" w:rsidRDefault="00744F61" w:rsidP="000103FB">
            <w:pPr>
              <w:pStyle w:val="ListParagraph"/>
              <w:spacing w:after="0"/>
              <w:cnfStyle w:val="000000000000" w:firstRow="0" w:lastRow="0" w:firstColumn="0" w:lastColumn="0" w:oddVBand="0" w:evenVBand="0" w:oddHBand="0" w:evenHBand="0" w:firstRowFirstColumn="0" w:firstRowLastColumn="0" w:lastRowFirstColumn="0" w:lastRowLastColumn="0"/>
            </w:pPr>
            <w:r w:rsidRPr="0027C7AC">
              <w:t>Think about resources and networks that you might need to access.</w:t>
            </w:r>
          </w:p>
        </w:tc>
      </w:tr>
      <w:tr w:rsidR="00744F61" w14:paraId="2AA56775" w14:textId="77777777" w:rsidTr="000103FB">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7CA2AEB3" w14:textId="77777777" w:rsidR="00744F61" w:rsidRDefault="00744F61" w:rsidP="000103FB">
            <w:pPr>
              <w:spacing w:after="0"/>
              <w:rPr>
                <w:rFonts w:cs="Poppins"/>
              </w:rPr>
            </w:pPr>
            <w:r w:rsidRPr="22EDAE6F">
              <w:rPr>
                <w:rFonts w:cs="Poppins"/>
              </w:rPr>
              <w:t xml:space="preserve">Are there any conferences or events that might be useful to attend and at which point might these be most useful? </w:t>
            </w:r>
          </w:p>
        </w:tc>
        <w:tc>
          <w:tcPr>
            <w:tcW w:w="7634" w:type="dxa"/>
          </w:tcPr>
          <w:p w14:paraId="08150D21" w14:textId="19C70AA7" w:rsidR="00744F61" w:rsidRDefault="00332205" w:rsidP="000103FB">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Provide your answer here.</w:t>
            </w:r>
          </w:p>
        </w:tc>
      </w:tr>
      <w:tr w:rsidR="00744F61" w14:paraId="590FA441" w14:textId="77777777" w:rsidTr="000103FB">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67EBD63" w14:textId="77777777" w:rsidR="00744F61" w:rsidRDefault="00744F61" w:rsidP="000103FB">
            <w:pPr>
              <w:spacing w:after="0"/>
              <w:rPr>
                <w:rFonts w:cs="Poppins"/>
              </w:rPr>
            </w:pPr>
            <w:r w:rsidRPr="7C063E0B">
              <w:rPr>
                <w:rFonts w:cs="Poppins"/>
              </w:rPr>
              <w:t xml:space="preserve">Discuss options available for teaching, research or other work experience and when it might </w:t>
            </w:r>
            <w:r w:rsidRPr="7C063E0B">
              <w:rPr>
                <w:rFonts w:cs="Poppins"/>
              </w:rPr>
              <w:lastRenderedPageBreak/>
              <w:t>be appropriate to take up these opportunities</w:t>
            </w:r>
          </w:p>
        </w:tc>
        <w:tc>
          <w:tcPr>
            <w:tcW w:w="7634" w:type="dxa"/>
          </w:tcPr>
          <w:p w14:paraId="6734362F" w14:textId="03F065BD" w:rsidR="00744F61" w:rsidRDefault="00332205" w:rsidP="000103FB">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lastRenderedPageBreak/>
              <w:t>Provide your answer here.</w:t>
            </w:r>
          </w:p>
        </w:tc>
      </w:tr>
    </w:tbl>
    <w:p w14:paraId="0E422B2A" w14:textId="77777777" w:rsidR="00CE78EE" w:rsidRDefault="00CE78EE">
      <w:pPr>
        <w:spacing w:after="0" w:line="240" w:lineRule="auto"/>
        <w:rPr>
          <w:rFonts w:cs="Poppins"/>
          <w:b/>
          <w:bCs/>
          <w:sz w:val="40"/>
          <w:szCs w:val="40"/>
        </w:rPr>
      </w:pPr>
      <w:r>
        <w:br w:type="page"/>
      </w:r>
    </w:p>
    <w:p w14:paraId="1E762B99" w14:textId="56AB8CB7" w:rsidR="00C824F2" w:rsidRDefault="003E3D16" w:rsidP="00C824F2">
      <w:pPr>
        <w:pStyle w:val="Heading2"/>
      </w:pPr>
      <w:bookmarkStart w:id="19" w:name="_Toc238112286"/>
      <w:r>
        <w:lastRenderedPageBreak/>
        <w:t>Section 2: Topics for d</w:t>
      </w:r>
      <w:r w:rsidR="00C824F2">
        <w:t xml:space="preserve">iscussion and </w:t>
      </w:r>
      <w:r>
        <w:t>a</w:t>
      </w:r>
      <w:r w:rsidR="00C824F2">
        <w:t>greement – as required</w:t>
      </w:r>
      <w:bookmarkEnd w:id="19"/>
    </w:p>
    <w:p w14:paraId="36734022" w14:textId="766142C2" w:rsidR="00C824F2" w:rsidRDefault="00C824F2" w:rsidP="00C824F2">
      <w:r>
        <w:t xml:space="preserve">The </w:t>
      </w:r>
      <w:r w:rsidR="003E3D16">
        <w:t xml:space="preserve">topics in the </w:t>
      </w:r>
      <w:r>
        <w:t>following section</w:t>
      </w:r>
      <w:r w:rsidR="003E3D16">
        <w:t xml:space="preserve"> </w:t>
      </w:r>
      <w:r>
        <w:t>are designed as conversation starter</w:t>
      </w:r>
      <w:r w:rsidR="003E3D16">
        <w:t>s</w:t>
      </w:r>
      <w:r>
        <w:t xml:space="preserve"> as/when/if they become relevant.</w:t>
      </w:r>
    </w:p>
    <w:p w14:paraId="5D3978ED" w14:textId="549D00B8" w:rsidR="7E4D161C" w:rsidRDefault="7E4D161C" w:rsidP="7C063E0B">
      <w:pPr>
        <w:pStyle w:val="Heading3"/>
      </w:pPr>
      <w:bookmarkStart w:id="20" w:name="_Toc238112287"/>
      <w:r>
        <w:t xml:space="preserve">Mental </w:t>
      </w:r>
      <w:r w:rsidR="00332205">
        <w:t>h</w:t>
      </w:r>
      <w:r>
        <w:t xml:space="preserve">ealth and </w:t>
      </w:r>
      <w:r w:rsidR="00332205">
        <w:t>w</w:t>
      </w:r>
      <w:r>
        <w:t>ellbeing</w:t>
      </w:r>
      <w:bookmarkEnd w:id="20"/>
    </w:p>
    <w:p w14:paraId="316AF27D" w14:textId="5981198E" w:rsidR="7E4D161C" w:rsidRDefault="7E4D161C" w:rsidP="7C063E0B">
      <w:r>
        <w:t>Conducting an independent research project will be challenging, and likely to be different to anything you have done before. Conducting research can have an impact on your mental health and w</w:t>
      </w:r>
      <w:r w:rsidR="69017DEF">
        <w:t>ellbeing, especially if you are studying challenging or sensitive topics.</w:t>
      </w:r>
      <w:r w:rsidR="005B4A41">
        <w:t xml:space="preserve"> Please ensure that any impacts on you as a researcher are covered in any </w:t>
      </w:r>
      <w:r w:rsidR="00DF4EA3">
        <w:t>Human Research Ethics Committee (</w:t>
      </w:r>
      <w:r w:rsidR="005B4A41">
        <w:t>HREC</w:t>
      </w:r>
      <w:r w:rsidR="00DF4EA3">
        <w:t>)</w:t>
      </w:r>
      <w:r w:rsidR="005B4A41">
        <w:t xml:space="preserve"> application.</w:t>
      </w:r>
    </w:p>
    <w:p w14:paraId="13163788" w14:textId="69BB5315" w:rsidR="69017DEF" w:rsidRDefault="69017DEF" w:rsidP="7C063E0B">
      <w:r>
        <w:t>We encourage you to discuss with your supervision team how to maintain good wellbeing, and what steps to take if you feel that your mental health</w:t>
      </w:r>
      <w:r w:rsidR="003E3D16">
        <w:t>,</w:t>
      </w:r>
      <w:r>
        <w:t xml:space="preserve"> wellbeing </w:t>
      </w:r>
      <w:r w:rsidR="003E3D16">
        <w:t xml:space="preserve">or energy levels </w:t>
      </w:r>
      <w:r>
        <w:t>are declining.</w:t>
      </w:r>
      <w:r w:rsidR="4BB32D7D">
        <w:t xml:space="preserve"> </w:t>
      </w:r>
    </w:p>
    <w:p w14:paraId="555CADE5" w14:textId="503C3ECC" w:rsidR="69017DEF" w:rsidRDefault="69017DEF" w:rsidP="7C063E0B">
      <w:r>
        <w:t xml:space="preserve">If you have a pre-existing mental health condition, please discuss with your supervisors </w:t>
      </w:r>
      <w:r w:rsidR="003E3D16">
        <w:t xml:space="preserve">early in your studies </w:t>
      </w:r>
      <w:r>
        <w:t>to ensure that they are aware and can help provide or s</w:t>
      </w:r>
      <w:r w:rsidR="15ECD297">
        <w:t>ignpost you to adequate support. We also strongly encourage you to register with the Disabil</w:t>
      </w:r>
      <w:r w:rsidR="28197FAB">
        <w:t>i</w:t>
      </w:r>
      <w:r w:rsidR="15ECD297">
        <w:t xml:space="preserve">ty Support </w:t>
      </w:r>
      <w:r w:rsidR="001D5AB8">
        <w:t>t</w:t>
      </w:r>
      <w:r w:rsidR="15ECD297">
        <w:t>eam, as that may help unlock other sources of support.</w:t>
      </w:r>
    </w:p>
    <w:p w14:paraId="644195DB" w14:textId="247DC5B4" w:rsidR="003E3D16" w:rsidRDefault="003E3D16">
      <w:pPr>
        <w:spacing w:after="0" w:line="240" w:lineRule="auto"/>
      </w:pPr>
      <w:r>
        <w:br w:type="page"/>
      </w:r>
    </w:p>
    <w:p w14:paraId="081645E3" w14:textId="2D2C53CC" w:rsidR="7C063E0B" w:rsidRDefault="00804335" w:rsidP="008E5879">
      <w:pPr>
        <w:pStyle w:val="Caption"/>
      </w:pPr>
      <w:bookmarkStart w:id="21" w:name="_Toc238112288"/>
      <w:r>
        <w:lastRenderedPageBreak/>
        <w:t xml:space="preserve">Table 6: </w:t>
      </w:r>
      <w:r w:rsidR="0078532A">
        <w:t>Mental health and wellbeing</w:t>
      </w:r>
      <w:bookmarkEnd w:id="21"/>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6: Mental health and wellbeing"/>
      </w:tblPr>
      <w:tblGrid>
        <w:gridCol w:w="2530"/>
        <w:gridCol w:w="7092"/>
      </w:tblGrid>
      <w:tr w:rsidR="7C063E0B" w14:paraId="6B81B070" w14:textId="77777777" w:rsidTr="008E587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4BAC04FC" w14:textId="52AA5BEF" w:rsidR="0E047DB9" w:rsidRDefault="0E047DB9" w:rsidP="7C063E0B">
            <w:pPr>
              <w:spacing w:after="0" w:line="240" w:lineRule="auto"/>
            </w:pPr>
            <w:r w:rsidRPr="7C063E0B">
              <w:rPr>
                <w:rFonts w:cs="Poppins"/>
                <w:color w:val="FFFFFF" w:themeColor="background1"/>
              </w:rPr>
              <w:t>For discussion</w:t>
            </w:r>
          </w:p>
        </w:tc>
        <w:tc>
          <w:tcPr>
            <w:tcW w:w="7634" w:type="dxa"/>
            <w:tcBorders>
              <w:left w:val="single" w:sz="4" w:space="0" w:color="FFFFFF" w:themeColor="background1"/>
              <w:right w:val="single" w:sz="4" w:space="0" w:color="FFFFFF" w:themeColor="background1"/>
            </w:tcBorders>
            <w:vAlign w:val="center"/>
          </w:tcPr>
          <w:p w14:paraId="07959618" w14:textId="757EF574" w:rsidR="0E047DB9" w:rsidRDefault="0E047DB9" w:rsidP="7C063E0B">
            <w:pPr>
              <w:spacing w:after="0" w:line="240" w:lineRule="auto"/>
              <w:cnfStyle w:val="100000000000" w:firstRow="1" w:lastRow="0" w:firstColumn="0" w:lastColumn="0" w:oddVBand="0" w:evenVBand="0" w:oddHBand="0" w:evenHBand="0" w:firstRowFirstColumn="0" w:firstRowLastColumn="0" w:lastRowFirstColumn="0" w:lastRowLastColumn="0"/>
            </w:pPr>
            <w:r w:rsidRPr="7C063E0B">
              <w:rPr>
                <w:rFonts w:cs="Poppins"/>
                <w:color w:val="FFFFFF" w:themeColor="background1"/>
              </w:rPr>
              <w:t>For consideration</w:t>
            </w:r>
          </w:p>
        </w:tc>
      </w:tr>
      <w:tr w:rsidR="7C063E0B" w14:paraId="324C9D74"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2567" w:type="dxa"/>
          </w:tcPr>
          <w:p w14:paraId="5F001437" w14:textId="04F582BF" w:rsidR="0E047DB9" w:rsidRDefault="0E047DB9" w:rsidP="7C063E0B">
            <w:pPr>
              <w:spacing w:after="0"/>
            </w:pPr>
            <w:r w:rsidRPr="7C063E0B">
              <w:rPr>
                <w:rFonts w:cs="Poppins"/>
              </w:rPr>
              <w:t>Implementation of any of the top tips opposite in conjunction with ensuring progress is made on your degree.</w:t>
            </w:r>
          </w:p>
        </w:tc>
        <w:tc>
          <w:tcPr>
            <w:tcW w:w="7634" w:type="dxa"/>
          </w:tcPr>
          <w:p w14:paraId="02B6207C" w14:textId="6AAAAFEE"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 xml:space="preserve">Setting clear </w:t>
            </w:r>
            <w:r w:rsidR="00C41349">
              <w:t>study/</w:t>
            </w:r>
            <w:r w:rsidRPr="7C063E0B">
              <w:t xml:space="preserve">work/life boundaries (specific </w:t>
            </w:r>
            <w:r w:rsidR="00C41349">
              <w:t>study</w:t>
            </w:r>
            <w:r w:rsidRPr="7C063E0B">
              <w:t xml:space="preserve"> hours, planned breaks, avoiding </w:t>
            </w:r>
            <w:r w:rsidR="00C41349">
              <w:t>study</w:t>
            </w:r>
            <w:r w:rsidRPr="7C063E0B">
              <w:t>-related activities during personal time).</w:t>
            </w:r>
          </w:p>
          <w:p w14:paraId="462EEE5B" w14:textId="3241E835"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Prioritising self-care (exercise, healthy eating, sleep, holidays)</w:t>
            </w:r>
            <w:r w:rsidR="001D5AB8">
              <w:t>.</w:t>
            </w:r>
          </w:p>
          <w:p w14:paraId="3A56E5D6" w14:textId="257619C3"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Staying organised</w:t>
            </w:r>
            <w:r w:rsidR="001D5AB8">
              <w:t>.</w:t>
            </w:r>
          </w:p>
          <w:p w14:paraId="000C3C84" w14:textId="3EC725E2"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Taking breaks during the day</w:t>
            </w:r>
            <w:r w:rsidR="001D5AB8">
              <w:t>.</w:t>
            </w:r>
          </w:p>
          <w:p w14:paraId="3D46139D" w14:textId="790512FC"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Staying connected with friends and family</w:t>
            </w:r>
            <w:r w:rsidR="001D5AB8">
              <w:t>.</w:t>
            </w:r>
          </w:p>
          <w:p w14:paraId="3821F9EB" w14:textId="52B63D1D" w:rsidR="326DA71B" w:rsidRDefault="326DA71B"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Scheduling regular social or sport activities; joining clubs</w:t>
            </w:r>
            <w:r w:rsidR="001D5AB8">
              <w:t>.</w:t>
            </w:r>
          </w:p>
        </w:tc>
      </w:tr>
      <w:tr w:rsidR="7C063E0B" w14:paraId="5BD011D0"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219C22B" w14:textId="082D8743" w:rsidR="7C063E0B" w:rsidRDefault="7C063E0B" w:rsidP="7C063E0B">
            <w:pPr>
              <w:spacing w:after="0"/>
              <w:rPr>
                <w:rFonts w:cs="Poppins"/>
              </w:rPr>
            </w:pPr>
            <w:r w:rsidRPr="7C063E0B">
              <w:rPr>
                <w:rFonts w:cs="Poppins"/>
              </w:rPr>
              <w:t>D</w:t>
            </w:r>
            <w:r w:rsidR="45A7ABB7" w:rsidRPr="7C063E0B">
              <w:rPr>
                <w:rFonts w:cs="Poppins"/>
              </w:rPr>
              <w:t xml:space="preserve">iscuss general signs of poor mental health and wellbeing and what your supervisors could do if they notice </w:t>
            </w:r>
            <w:r w:rsidR="003E3D16" w:rsidRPr="003E3D16">
              <w:rPr>
                <w:rFonts w:cs="Poppins"/>
              </w:rPr>
              <w:t>changes</w:t>
            </w:r>
          </w:p>
        </w:tc>
        <w:tc>
          <w:tcPr>
            <w:tcW w:w="7634" w:type="dxa"/>
          </w:tcPr>
          <w:p w14:paraId="532911C7" w14:textId="34536D35" w:rsidR="21515108" w:rsidRDefault="21515108"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Decreasing productivity</w:t>
            </w:r>
            <w:r w:rsidR="001D5AB8">
              <w:t>.</w:t>
            </w:r>
          </w:p>
          <w:p w14:paraId="7DB1917C" w14:textId="7F9164C4" w:rsidR="21515108" w:rsidRDefault="21515108"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Increases in absence, being late</w:t>
            </w:r>
            <w:r w:rsidR="001D5AB8">
              <w:t>.</w:t>
            </w:r>
          </w:p>
          <w:p w14:paraId="1F030F8B" w14:textId="07D39D3B" w:rsidR="21515108" w:rsidRDefault="21515108"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Changes in working patterns, difficulty concentrating, making decisions, completing tasks</w:t>
            </w:r>
            <w:r w:rsidR="001D5AB8">
              <w:t>.</w:t>
            </w:r>
          </w:p>
          <w:p w14:paraId="79E5332C" w14:textId="5C4394CF" w:rsidR="21515108" w:rsidRDefault="21515108" w:rsidP="7C063E0B">
            <w:pPr>
              <w:pStyle w:val="ListParagraph"/>
              <w:spacing w:after="0"/>
              <w:cnfStyle w:val="000000000000" w:firstRow="0" w:lastRow="0" w:firstColumn="0" w:lastColumn="0" w:oddVBand="0" w:evenVBand="0" w:oddHBand="0" w:evenHBand="0" w:firstRowFirstColumn="0" w:firstRowLastColumn="0" w:lastRowFirstColumn="0" w:lastRowLastColumn="0"/>
            </w:pPr>
            <w:r w:rsidRPr="7C063E0B">
              <w:t>Withdrawal from social situations, avoiding colleagues or social events</w:t>
            </w:r>
            <w:r w:rsidR="001D5AB8">
              <w:t>.</w:t>
            </w:r>
          </w:p>
          <w:p w14:paraId="06DDD9E3" w14:textId="5948681D" w:rsidR="21515108" w:rsidRDefault="003E3D16" w:rsidP="7C063E0B">
            <w:pPr>
              <w:pStyle w:val="ListParagraph"/>
              <w:spacing w:after="0"/>
              <w:cnfStyle w:val="000000000000" w:firstRow="0" w:lastRow="0" w:firstColumn="0" w:lastColumn="0" w:oddVBand="0" w:evenVBand="0" w:oddHBand="0" w:evenHBand="0" w:firstRowFirstColumn="0" w:firstRowLastColumn="0" w:lastRowFirstColumn="0" w:lastRowLastColumn="0"/>
            </w:pPr>
            <w:r>
              <w:t>Changes in or development</w:t>
            </w:r>
            <w:r w:rsidR="00C41349">
              <w:t xml:space="preserve"> of</w:t>
            </w:r>
            <w:r w:rsidR="21515108" w:rsidRPr="7C063E0B">
              <w:t xml:space="preserve"> paranoia, anxiety</w:t>
            </w:r>
            <w:r w:rsidR="00C41349">
              <w:t xml:space="preserve"> etc.</w:t>
            </w:r>
          </w:p>
        </w:tc>
      </w:tr>
      <w:tr w:rsidR="7C063E0B" w14:paraId="5A73F40C"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48583046" w14:textId="5096C72B" w:rsidR="45A7ABB7" w:rsidRDefault="45A7ABB7" w:rsidP="7C063E0B">
            <w:pPr>
              <w:spacing w:after="0"/>
              <w:rPr>
                <w:rFonts w:cs="Poppins"/>
              </w:rPr>
            </w:pPr>
            <w:r w:rsidRPr="7C063E0B">
              <w:rPr>
                <w:rFonts w:cs="Poppins"/>
              </w:rPr>
              <w:t xml:space="preserve">Discuss how </w:t>
            </w:r>
            <w:r w:rsidR="3CC370F2" w:rsidRPr="7C063E0B">
              <w:rPr>
                <w:rFonts w:cs="Poppins"/>
              </w:rPr>
              <w:t xml:space="preserve">you or your supervisors might </w:t>
            </w:r>
            <w:r w:rsidRPr="7C063E0B">
              <w:rPr>
                <w:rFonts w:cs="Poppins"/>
              </w:rPr>
              <w:t xml:space="preserve">communicate if </w:t>
            </w:r>
            <w:r w:rsidRPr="7C063E0B">
              <w:rPr>
                <w:rFonts w:cs="Poppins"/>
              </w:rPr>
              <w:lastRenderedPageBreak/>
              <w:t>issues arise and how your research could be adapted to support positive wellbeing.</w:t>
            </w:r>
          </w:p>
        </w:tc>
        <w:tc>
          <w:tcPr>
            <w:tcW w:w="7634" w:type="dxa"/>
          </w:tcPr>
          <w:p w14:paraId="667618F2" w14:textId="5DABC137" w:rsidR="7C063E0B" w:rsidRDefault="49EC39CC" w:rsidP="7C063E0B">
            <w:pPr>
              <w:spacing w:after="0"/>
              <w:cnfStyle w:val="000000000000" w:firstRow="0" w:lastRow="0" w:firstColumn="0" w:lastColumn="0" w:oddVBand="0" w:evenVBand="0" w:oddHBand="0" w:evenHBand="0" w:firstRowFirstColumn="0" w:firstRowLastColumn="0" w:lastRowFirstColumn="0" w:lastRowLastColumn="0"/>
              <w:rPr>
                <w:rFonts w:cs="Poppins"/>
              </w:rPr>
            </w:pPr>
            <w:r w:rsidRPr="7C063E0B">
              <w:rPr>
                <w:rFonts w:cs="Poppins"/>
              </w:rPr>
              <w:lastRenderedPageBreak/>
              <w:t xml:space="preserve">The best way to identify stress is by being observant and proactive, both for you and those around you. Be aware of changes in behaviour such as decreased productivity, </w:t>
            </w:r>
            <w:r w:rsidRPr="7C063E0B">
              <w:rPr>
                <w:rFonts w:cs="Poppins"/>
              </w:rPr>
              <w:lastRenderedPageBreak/>
              <w:t>increased absenteeism and changes in working patterns.</w:t>
            </w:r>
          </w:p>
          <w:p w14:paraId="7C1FC4D2" w14:textId="27BDF62A" w:rsidR="7C063E0B" w:rsidRDefault="49EC39CC" w:rsidP="00565FE2">
            <w:pPr>
              <w:spacing w:after="0"/>
              <w:cnfStyle w:val="000000000000" w:firstRow="0" w:lastRow="0" w:firstColumn="0" w:lastColumn="0" w:oddVBand="0" w:evenVBand="0" w:oddHBand="0" w:evenHBand="0" w:firstRowFirstColumn="0" w:firstRowLastColumn="0" w:lastRowFirstColumn="0" w:lastRowLastColumn="0"/>
              <w:rPr>
                <w:rFonts w:cs="Poppins"/>
              </w:rPr>
            </w:pPr>
            <w:r w:rsidRPr="7C063E0B">
              <w:rPr>
                <w:rFonts w:cs="Poppins"/>
              </w:rPr>
              <w:t>Sources of support: supervisors, independent advisors, postgraduate tutors/convenors.</w:t>
            </w:r>
          </w:p>
        </w:tc>
      </w:tr>
    </w:tbl>
    <w:p w14:paraId="6492EE46" w14:textId="6B49AFD9" w:rsidR="27C3BB81" w:rsidRDefault="27C3BB81" w:rsidP="7C063E0B">
      <w:pPr>
        <w:pStyle w:val="Heading3"/>
      </w:pPr>
      <w:bookmarkStart w:id="22" w:name="_Toc238112289"/>
      <w:r>
        <w:lastRenderedPageBreak/>
        <w:t xml:space="preserve">Identity and </w:t>
      </w:r>
      <w:r w:rsidR="00565FE2">
        <w:t>l</w:t>
      </w:r>
      <w:r>
        <w:t xml:space="preserve">ived </w:t>
      </w:r>
      <w:r w:rsidR="00565FE2">
        <w:t>e</w:t>
      </w:r>
      <w:r>
        <w:t>xperience</w:t>
      </w:r>
      <w:bookmarkEnd w:id="22"/>
    </w:p>
    <w:p w14:paraId="59EBA798" w14:textId="229439D9" w:rsidR="27C3BB81" w:rsidRDefault="7F9F9206" w:rsidP="22EDAE6F">
      <w:r w:rsidRPr="22EDAE6F">
        <w:rPr>
          <w:rFonts w:eastAsia="Poppins" w:cs="Poppins"/>
          <w:color w:val="060645" w:themeColor="text2"/>
        </w:rPr>
        <w:t xml:space="preserve">The Open University’s mission is to be open to people, places, methods and ideas and this means that a commitment to equality is embedded in all that we do. We celebrate diversity and the strengths that it brings and we challenge under-representation and differences in outcomes. </w:t>
      </w:r>
    </w:p>
    <w:p w14:paraId="789F4214" w14:textId="2CF53217" w:rsidR="27C3BB81" w:rsidRDefault="27C3BB81" w:rsidP="22EDAE6F">
      <w:r>
        <w:t>Everyone’s identity and lived experience will impact their experience of accessing, succeeding in and progressing with their stud</w:t>
      </w:r>
      <w:r w:rsidR="1748091A">
        <w:t xml:space="preserve">ies and career. </w:t>
      </w:r>
      <w:r w:rsidR="53BB0DB2">
        <w:t xml:space="preserve">We therefore encourage you and your supervisors to have mutual and open discussions about </w:t>
      </w:r>
      <w:r w:rsidR="1183234C">
        <w:t xml:space="preserve">how </w:t>
      </w:r>
      <w:r w:rsidR="005B4A41">
        <w:t>any</w:t>
      </w:r>
      <w:r w:rsidR="740B635D">
        <w:t xml:space="preserve"> of your lived experiences may juxtapose into the way you and your supervisors study, work, teach and supervise.</w:t>
      </w:r>
      <w:r w:rsidR="1183234C">
        <w:t xml:space="preserve"> </w:t>
      </w:r>
      <w:r w:rsidR="53BB0DB2">
        <w:t xml:space="preserve"> </w:t>
      </w:r>
    </w:p>
    <w:p w14:paraId="7F9779F8" w14:textId="039E0748" w:rsidR="27C3BB81" w:rsidRDefault="5807C9A7" w:rsidP="7C063E0B">
      <w:r>
        <w:t>W</w:t>
      </w:r>
      <w:r w:rsidR="1748091A">
        <w:t xml:space="preserve">e encourage you </w:t>
      </w:r>
      <w:r w:rsidR="401E07CA">
        <w:t xml:space="preserve">and your supervisors, at times that feel right to you, </w:t>
      </w:r>
      <w:r w:rsidR="1748091A">
        <w:t xml:space="preserve">to discuss any of the </w:t>
      </w:r>
      <w:r w:rsidR="4D42A406">
        <w:t>identities/characteristics</w:t>
      </w:r>
      <w:r w:rsidR="1748091A">
        <w:t xml:space="preserve"> below (and the way they</w:t>
      </w:r>
      <w:r w:rsidR="19BAFB68">
        <w:t xml:space="preserve"> might intersect) that you feel important to you</w:t>
      </w:r>
      <w:r w:rsidR="1346330B">
        <w:t xml:space="preserve"> or them</w:t>
      </w:r>
      <w:r w:rsidR="19BAFB68">
        <w:t>.</w:t>
      </w:r>
    </w:p>
    <w:p w14:paraId="473B0352" w14:textId="33F74BD5" w:rsidR="19BAFB68" w:rsidRDefault="19BAFB68" w:rsidP="7C063E0B">
      <w:r>
        <w:t xml:space="preserve">We recognise that there </w:t>
      </w:r>
      <w:r w:rsidR="64C0A032">
        <w:t>is an inevitable</w:t>
      </w:r>
      <w:r>
        <w:t xml:space="preserve"> power imbalance between you and your supervisor team</w:t>
      </w:r>
      <w:r w:rsidR="4C78E16B">
        <w:t>. Therefore</w:t>
      </w:r>
      <w:r w:rsidR="00565FE2">
        <w:t>,</w:t>
      </w:r>
      <w:r w:rsidR="4C78E16B">
        <w:t xml:space="preserve"> you might not feel it is applicable or appropriate for you to discuss any of the factors below with your supervisors. Other people you can contact for a confidential dis</w:t>
      </w:r>
      <w:r w:rsidR="6AB3E24A">
        <w:t>cussion</w:t>
      </w:r>
      <w:r w:rsidR="00CE78EE">
        <w:t xml:space="preserve"> either in advance or </w:t>
      </w:r>
      <w:r w:rsidR="00CE78EE">
        <w:lastRenderedPageBreak/>
        <w:t xml:space="preserve">because an issue is arising </w:t>
      </w:r>
      <w:r w:rsidR="6AB3E24A">
        <w:t xml:space="preserve">are your Independent Advisor, your Postgraduate Tutor or Convenor, the Disability Support Team, </w:t>
      </w:r>
      <w:r w:rsidR="0EF223DD">
        <w:t xml:space="preserve">the Staff Networks, </w:t>
      </w:r>
      <w:r w:rsidR="6AB3E24A">
        <w:t xml:space="preserve">or the Research Degree Coordinators in the Graduate School. </w:t>
      </w:r>
      <w:r w:rsidR="6AB3E24A" w:rsidRPr="005B4A41">
        <w:t>Contact details</w:t>
      </w:r>
      <w:r w:rsidR="586BED30" w:rsidRPr="005B4A41">
        <w:t xml:space="preserve"> are provided</w:t>
      </w:r>
      <w:r w:rsidR="005B4A41" w:rsidRPr="005B4A41">
        <w:t xml:space="preserve"> on the </w:t>
      </w:r>
      <w:hyperlink r:id="rId16" w:tooltip="link to Who's who on the Graduate School Network" w:history="1">
        <w:r w:rsidR="005B4A41" w:rsidRPr="005B4A41">
          <w:rPr>
            <w:rStyle w:val="Hyperlink"/>
          </w:rPr>
          <w:t>Graduate School Network</w:t>
        </w:r>
      </w:hyperlink>
      <w:r w:rsidR="005B4A41">
        <w:t>.</w:t>
      </w:r>
    </w:p>
    <w:p w14:paraId="02AA84AE" w14:textId="06C35C59" w:rsidR="00B707DA" w:rsidRDefault="00B707DA" w:rsidP="00B1476A">
      <w:pPr>
        <w:pStyle w:val="Caption"/>
      </w:pPr>
      <w:bookmarkStart w:id="23" w:name="_Toc238112290"/>
      <w:r>
        <w:t>Table 7: Ident</w:t>
      </w:r>
      <w:r w:rsidR="00B1476A">
        <w:t xml:space="preserve">ity </w:t>
      </w:r>
      <w:r w:rsidR="00077A4D">
        <w:t>topics</w:t>
      </w:r>
      <w:bookmarkEnd w:id="23"/>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7: Identity topics"/>
      </w:tblPr>
      <w:tblGrid>
        <w:gridCol w:w="2515"/>
        <w:gridCol w:w="7107"/>
      </w:tblGrid>
      <w:tr w:rsidR="7C063E0B" w14:paraId="70732CCE" w14:textId="77777777" w:rsidTr="00B147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15" w:type="dxa"/>
            <w:tcBorders>
              <w:right w:val="single" w:sz="4" w:space="0" w:color="FFFFFF" w:themeColor="background1"/>
            </w:tcBorders>
            <w:vAlign w:val="center"/>
          </w:tcPr>
          <w:p w14:paraId="66279B64" w14:textId="7B3A4249" w:rsidR="2F6544C3" w:rsidRDefault="4111096E" w:rsidP="7C063E0B">
            <w:pPr>
              <w:spacing w:after="0" w:line="240" w:lineRule="auto"/>
              <w:rPr>
                <w:rFonts w:cs="Poppins"/>
                <w:color w:val="FFFFFF" w:themeColor="background1"/>
              </w:rPr>
            </w:pPr>
            <w:r w:rsidRPr="22EDAE6F">
              <w:rPr>
                <w:rFonts w:cs="Poppins"/>
                <w:color w:val="FFFFFF" w:themeColor="background1"/>
              </w:rPr>
              <w:t xml:space="preserve">Identity or </w:t>
            </w:r>
            <w:r w:rsidR="00B707DA">
              <w:rPr>
                <w:rFonts w:cs="Poppins"/>
                <w:color w:val="FFFFFF" w:themeColor="background1"/>
              </w:rPr>
              <w:t>c</w:t>
            </w:r>
            <w:r w:rsidR="424EAC91" w:rsidRPr="22EDAE6F">
              <w:rPr>
                <w:rFonts w:cs="Poppins"/>
                <w:color w:val="FFFFFF" w:themeColor="background1"/>
              </w:rPr>
              <w:t>haracteristic</w:t>
            </w:r>
          </w:p>
        </w:tc>
        <w:tc>
          <w:tcPr>
            <w:tcW w:w="7107" w:type="dxa"/>
            <w:tcBorders>
              <w:left w:val="single" w:sz="4" w:space="0" w:color="FFFFFF" w:themeColor="background1"/>
              <w:right w:val="single" w:sz="4" w:space="0" w:color="FFFFFF" w:themeColor="background1"/>
            </w:tcBorders>
            <w:vAlign w:val="center"/>
          </w:tcPr>
          <w:p w14:paraId="133511B5" w14:textId="6FE5F210" w:rsidR="7C063E0B" w:rsidRDefault="7C063E0B" w:rsidP="7C063E0B">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7C063E0B">
              <w:rPr>
                <w:rFonts w:cs="Poppins"/>
                <w:color w:val="FFFFFF" w:themeColor="background1"/>
              </w:rPr>
              <w:t>For consideration</w:t>
            </w:r>
            <w:r w:rsidR="6EB8C6D9" w:rsidRPr="7C063E0B">
              <w:rPr>
                <w:rFonts w:cs="Poppins"/>
                <w:color w:val="FFFFFF" w:themeColor="background1"/>
              </w:rPr>
              <w:t>/discussion</w:t>
            </w:r>
          </w:p>
        </w:tc>
      </w:tr>
      <w:tr w:rsidR="7C063E0B" w14:paraId="74B63935" w14:textId="77777777" w:rsidTr="005B4A41">
        <w:trPr>
          <w:trHeight w:val="506"/>
        </w:trPr>
        <w:tc>
          <w:tcPr>
            <w:cnfStyle w:val="001000000000" w:firstRow="0" w:lastRow="0" w:firstColumn="1" w:lastColumn="0" w:oddVBand="0" w:evenVBand="0" w:oddHBand="0" w:evenHBand="0" w:firstRowFirstColumn="0" w:firstRowLastColumn="0" w:lastRowFirstColumn="0" w:lastRowLastColumn="0"/>
            <w:tcW w:w="2515" w:type="dxa"/>
          </w:tcPr>
          <w:p w14:paraId="345DDC53" w14:textId="37C68248" w:rsidR="4AFBA385" w:rsidRDefault="4AFBA385" w:rsidP="7C063E0B">
            <w:pPr>
              <w:spacing w:after="0"/>
            </w:pPr>
            <w:r w:rsidRPr="7C063E0B">
              <w:rPr>
                <w:rFonts w:cs="Poppins"/>
              </w:rPr>
              <w:t>Age</w:t>
            </w:r>
          </w:p>
        </w:tc>
        <w:tc>
          <w:tcPr>
            <w:tcW w:w="7107" w:type="dxa"/>
          </w:tcPr>
          <w:p w14:paraId="5C0725D9" w14:textId="2103CD1D" w:rsidR="774F6D99" w:rsidRDefault="774F6D99" w:rsidP="22EDAE6F">
            <w:pPr>
              <w:spacing w:after="0"/>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w:t>
            </w:r>
          </w:p>
          <w:p w14:paraId="1B94529D" w14:textId="66BDCE0A" w:rsidR="7AA21699" w:rsidRDefault="00955829" w:rsidP="7C063E0B">
            <w:pPr>
              <w:pStyle w:val="ListParagraph"/>
              <w:spacing w:after="0"/>
              <w:cnfStyle w:val="000000000000" w:firstRow="0" w:lastRow="0" w:firstColumn="0" w:lastColumn="0" w:oddVBand="0" w:evenVBand="0" w:oddHBand="0" w:evenHBand="0" w:firstRowFirstColumn="0" w:firstRowLastColumn="0" w:lastRowFirstColumn="0" w:lastRowLastColumn="0"/>
            </w:pPr>
            <w:r>
              <w:t>V</w:t>
            </w:r>
            <w:r w:rsidR="45FC4DAF">
              <w:t>alue knowledge and experience</w:t>
            </w:r>
            <w:r w:rsidR="17CE78AE">
              <w:t xml:space="preserve"> regardless of age</w:t>
            </w:r>
          </w:p>
          <w:p w14:paraId="7B5AE49C" w14:textId="32F32406" w:rsidR="3400DC4F" w:rsidRDefault="00955829" w:rsidP="7C063E0B">
            <w:pPr>
              <w:pStyle w:val="ListParagraph"/>
              <w:spacing w:after="0"/>
              <w:cnfStyle w:val="000000000000" w:firstRow="0" w:lastRow="0" w:firstColumn="0" w:lastColumn="0" w:oddVBand="0" w:evenVBand="0" w:oddHBand="0" w:evenHBand="0" w:firstRowFirstColumn="0" w:firstRowLastColumn="0" w:lastRowFirstColumn="0" w:lastRowLastColumn="0"/>
            </w:pPr>
            <w:r>
              <w:t>V</w:t>
            </w:r>
            <w:r w:rsidR="3400DC4F" w:rsidRPr="7C063E0B">
              <w:t>alue career/life experience regardless of timescales between degrees</w:t>
            </w:r>
          </w:p>
          <w:p w14:paraId="70DA8852" w14:textId="78BA1884" w:rsidR="3400DC4F" w:rsidRDefault="00955829" w:rsidP="7C063E0B">
            <w:pPr>
              <w:pStyle w:val="ListParagraph"/>
              <w:spacing w:after="0"/>
              <w:cnfStyle w:val="000000000000" w:firstRow="0" w:lastRow="0" w:firstColumn="0" w:lastColumn="0" w:oddVBand="0" w:evenVBand="0" w:oddHBand="0" w:evenHBand="0" w:firstRowFirstColumn="0" w:firstRowLastColumn="0" w:lastRowFirstColumn="0" w:lastRowLastColumn="0"/>
            </w:pPr>
            <w:r>
              <w:t>A</w:t>
            </w:r>
            <w:r w:rsidR="0FADD8F4">
              <w:t>r</w:t>
            </w:r>
            <w:r w:rsidR="17CE78AE">
              <w:t>e aware of assumptions linked to age</w:t>
            </w:r>
            <w:r>
              <w:t>.</w:t>
            </w:r>
          </w:p>
        </w:tc>
      </w:tr>
      <w:tr w:rsidR="7C063E0B" w14:paraId="6C64FA76"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611C586C" w14:textId="7384AD9A" w:rsidR="533F4711" w:rsidRDefault="533F4711" w:rsidP="7C063E0B">
            <w:pPr>
              <w:spacing w:after="0"/>
            </w:pPr>
            <w:r w:rsidRPr="7C063E0B">
              <w:rPr>
                <w:rFonts w:cs="Poppins"/>
              </w:rPr>
              <w:t>Gender</w:t>
            </w:r>
          </w:p>
        </w:tc>
        <w:tc>
          <w:tcPr>
            <w:tcW w:w="7107" w:type="dxa"/>
          </w:tcPr>
          <w:p w14:paraId="5AE6440F" w14:textId="2103CD1D" w:rsidR="289FF6EF" w:rsidRDefault="289FF6EF" w:rsidP="22EDAE6F">
            <w:pPr>
              <w:spacing w:after="0"/>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w:t>
            </w:r>
          </w:p>
          <w:p w14:paraId="7DA13628" w14:textId="63441F2A" w:rsidR="1AACC1EA" w:rsidRDefault="00955829" w:rsidP="7C063E0B">
            <w:pPr>
              <w:pStyle w:val="ListParagraph"/>
              <w:spacing w:after="0"/>
              <w:cnfStyle w:val="000000000000" w:firstRow="0" w:lastRow="0" w:firstColumn="0" w:lastColumn="0" w:oddVBand="0" w:evenVBand="0" w:oddHBand="0" w:evenHBand="0" w:firstRowFirstColumn="0" w:firstRowLastColumn="0" w:lastRowFirstColumn="0" w:lastRowLastColumn="0"/>
            </w:pPr>
            <w:r>
              <w:t>U</w:t>
            </w:r>
            <w:r w:rsidR="139BAF98">
              <w:t>nderstand and us</w:t>
            </w:r>
            <w:r w:rsidR="0EF7D48E">
              <w:t>e</w:t>
            </w:r>
            <w:r w:rsidR="139BAF98">
              <w:t xml:space="preserve"> preferred pronouns to refer to one another</w:t>
            </w:r>
          </w:p>
          <w:p w14:paraId="2B5B0136" w14:textId="2C59AD1A" w:rsidR="1AACC1EA" w:rsidRDefault="00955829" w:rsidP="7C063E0B">
            <w:pPr>
              <w:pStyle w:val="ListParagraph"/>
              <w:spacing w:after="0"/>
              <w:cnfStyle w:val="000000000000" w:firstRow="0" w:lastRow="0" w:firstColumn="0" w:lastColumn="0" w:oddVBand="0" w:evenVBand="0" w:oddHBand="0" w:evenHBand="0" w:firstRowFirstColumn="0" w:firstRowLastColumn="0" w:lastRowFirstColumn="0" w:lastRowLastColumn="0"/>
            </w:pPr>
            <w:r>
              <w:t>A</w:t>
            </w:r>
            <w:r w:rsidR="7FF4A3F6">
              <w:t>re aware of</w:t>
            </w:r>
            <w:r w:rsidR="139BAF98">
              <w:t xml:space="preserve"> issues relating to sexism and gender bias in your discipline/field/area of research</w:t>
            </w:r>
            <w:r>
              <w:t>.</w:t>
            </w:r>
          </w:p>
        </w:tc>
      </w:tr>
      <w:tr w:rsidR="7C063E0B" w14:paraId="1DFB3A1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23278F67" w14:textId="3153DD07" w:rsidR="53E6CB31" w:rsidRDefault="53E6CB31" w:rsidP="7C063E0B">
            <w:pPr>
              <w:spacing w:after="0"/>
            </w:pPr>
            <w:r w:rsidRPr="7C063E0B">
              <w:rPr>
                <w:rFonts w:cs="Poppins"/>
              </w:rPr>
              <w:t>Disability (including neurodiversity)</w:t>
            </w:r>
          </w:p>
        </w:tc>
        <w:tc>
          <w:tcPr>
            <w:tcW w:w="7107" w:type="dxa"/>
          </w:tcPr>
          <w:p w14:paraId="5E410759" w14:textId="40177707" w:rsidR="25463FEE" w:rsidRDefault="25463FEE" w:rsidP="00955829">
            <w:pPr>
              <w:cnfStyle w:val="000000000000" w:firstRow="0" w:lastRow="0" w:firstColumn="0" w:lastColumn="0" w:oddVBand="0" w:evenVBand="0" w:oddHBand="0" w:evenHBand="0" w:firstRowFirstColumn="0" w:firstRowLastColumn="0" w:lastRowFirstColumn="0" w:lastRowLastColumn="0"/>
            </w:pPr>
            <w:r>
              <w:t xml:space="preserve">If you or any of your supervisors have a disability, are neurodivergent or live with a mental health or long-term health condition then you might like to consider discussing and agreeing adjustments to </w:t>
            </w:r>
            <w:r w:rsidR="00C41349">
              <w:t>studying/working</w:t>
            </w:r>
            <w:r>
              <w:t xml:space="preserve"> and meeting hours and environments, </w:t>
            </w:r>
            <w:r>
              <w:lastRenderedPageBreak/>
              <w:t>preferred methods of communication and amount of notice/time required to prepare for meetings.</w:t>
            </w:r>
            <w:r w:rsidR="5A5B120C">
              <w:t xml:space="preserve"> Research degrees are very different from taught degrees and some adjustments will need iterating to find what works best for you in this new environment.</w:t>
            </w:r>
          </w:p>
          <w:p w14:paraId="2EB7B824" w14:textId="58562B10" w:rsidR="22EDAE6F" w:rsidRDefault="4CC25227" w:rsidP="00955829">
            <w:pPr>
              <w:cnfStyle w:val="000000000000" w:firstRow="0" w:lastRow="0" w:firstColumn="0" w:lastColumn="0" w:oddVBand="0" w:evenVBand="0" w:oddHBand="0" w:evenHBand="0" w:firstRowFirstColumn="0" w:firstRowLastColumn="0" w:lastRowFirstColumn="0" w:lastRowLastColumn="0"/>
            </w:pPr>
            <w:r>
              <w:t>In addition</w:t>
            </w:r>
            <w:r w:rsidR="005B05CE">
              <w:t>,</w:t>
            </w:r>
            <w:r>
              <w:t xml:space="preserve"> you should let your supervisors and any other relevant staff, including technical support staff, know of any specific support requirements around lab work, fieldwork, training, professional development, travelling etc so that the right support can be put in place.</w:t>
            </w:r>
          </w:p>
          <w:p w14:paraId="4ECD718D" w14:textId="61AD5711" w:rsidR="437FDD4D" w:rsidRDefault="406D66DB" w:rsidP="00D04CBA">
            <w:pPr>
              <w:cnfStyle w:val="000000000000" w:firstRow="0" w:lastRow="0" w:firstColumn="0" w:lastColumn="0" w:oddVBand="0" w:evenVBand="0" w:oddHBand="0" w:evenHBand="0" w:firstRowFirstColumn="0" w:firstRowLastColumn="0" w:lastRowFirstColumn="0" w:lastRowLastColumn="0"/>
              <w:rPr>
                <w:rFonts w:eastAsia="Poppins"/>
                <w:color w:val="060645" w:themeColor="text2"/>
              </w:rPr>
            </w:pPr>
            <w:r w:rsidRPr="78621C14">
              <w:rPr>
                <w:rFonts w:eastAsia="Poppins"/>
                <w:color w:val="060644"/>
              </w:rPr>
              <w:t xml:space="preserve">We would like to make sure </w:t>
            </w:r>
            <w:hyperlink r:id="rId17" w:tooltip="link to the reasonable adjustments guidance on the Graduate School Network" w:history="1">
              <w:r w:rsidRPr="00744F61">
                <w:rPr>
                  <w:rStyle w:val="Hyperlink"/>
                  <w:rFonts w:eastAsia="Poppins"/>
                </w:rPr>
                <w:t>appropriate reasonable adjustments</w:t>
              </w:r>
            </w:hyperlink>
            <w:r w:rsidRPr="78621C14">
              <w:rPr>
                <w:rFonts w:eastAsia="Poppins"/>
                <w:color w:val="060644"/>
              </w:rPr>
              <w:t xml:space="preserve"> are in place for you. Please </w:t>
            </w:r>
            <w:hyperlink r:id="rId18" w:tooltip="link to the PGR students disability form">
              <w:r w:rsidR="001D4CD9" w:rsidRPr="00D04CBA">
                <w:rPr>
                  <w:rStyle w:val="Hyperlink"/>
                  <w:rFonts w:eastAsia="Poppins"/>
                </w:rPr>
                <w:t xml:space="preserve">get in </w:t>
              </w:r>
              <w:r w:rsidR="00D04CBA">
                <w:rPr>
                  <w:rStyle w:val="Hyperlink"/>
                  <w:rFonts w:eastAsia="Poppins"/>
                </w:rPr>
                <w:t>touch</w:t>
              </w:r>
              <w:r w:rsidR="001D4CD9" w:rsidRPr="00D04CBA">
                <w:rPr>
                  <w:rStyle w:val="Hyperlink"/>
                  <w:rFonts w:eastAsia="Poppins"/>
                </w:rPr>
                <w:t xml:space="preserve"> with the O</w:t>
              </w:r>
              <w:r w:rsidR="005B4A41" w:rsidRPr="00D04CBA">
                <w:rPr>
                  <w:rStyle w:val="Hyperlink"/>
                  <w:rFonts w:eastAsia="Poppins"/>
                </w:rPr>
                <w:t xml:space="preserve">U Disability Support </w:t>
              </w:r>
              <w:r w:rsidR="001D4CD9" w:rsidRPr="00D04CBA">
                <w:rPr>
                  <w:rStyle w:val="Hyperlink"/>
                  <w:rFonts w:eastAsia="Poppins"/>
                </w:rPr>
                <w:t>t</w:t>
              </w:r>
              <w:r w:rsidR="005B4A41" w:rsidRPr="00D04CBA">
                <w:rPr>
                  <w:rStyle w:val="Hyperlink"/>
                  <w:rFonts w:eastAsia="Poppins"/>
                </w:rPr>
                <w:t>eam</w:t>
              </w:r>
            </w:hyperlink>
            <w:r w:rsidRPr="78621C14">
              <w:rPr>
                <w:rFonts w:eastAsia="Poppins"/>
                <w:color w:val="060644"/>
              </w:rPr>
              <w:t xml:space="preserve"> so we can ensure you have the right support</w:t>
            </w:r>
            <w:r w:rsidR="00D04CBA">
              <w:rPr>
                <w:rFonts w:eastAsia="Poppins"/>
                <w:color w:val="060644"/>
              </w:rPr>
              <w:t>.</w:t>
            </w:r>
          </w:p>
          <w:p w14:paraId="4F2523A7" w14:textId="2B676A01" w:rsidR="2121F6AD" w:rsidRDefault="408B8570" w:rsidP="00D04CBA">
            <w:pPr>
              <w:cnfStyle w:val="000000000000" w:firstRow="0" w:lastRow="0" w:firstColumn="0" w:lastColumn="0" w:oddVBand="0" w:evenVBand="0" w:oddHBand="0" w:evenHBand="0" w:firstRowFirstColumn="0" w:firstRowLastColumn="0" w:lastRowFirstColumn="0" w:lastRowLastColumn="0"/>
            </w:pPr>
            <w:r>
              <w:t xml:space="preserve">PGRs who are registered with the Disability Support Team are eligible for accrued </w:t>
            </w:r>
            <w:r w:rsidR="007B14A1">
              <w:t>s</w:t>
            </w:r>
            <w:r>
              <w:t xml:space="preserve">tudy </w:t>
            </w:r>
            <w:r w:rsidR="007B14A1">
              <w:t>b</w:t>
            </w:r>
            <w:r>
              <w:t>reaks</w:t>
            </w:r>
            <w:r w:rsidR="007B14A1">
              <w:t xml:space="preserve"> - </w:t>
            </w:r>
            <w:r w:rsidR="00744F61">
              <w:t xml:space="preserve">please see further information in the </w:t>
            </w:r>
            <w:hyperlink r:id="rId19" w:tooltip="link to the reasonable adjustments guidance on the Graduate School Network" w:history="1">
              <w:r w:rsidR="00744F61">
                <w:rPr>
                  <w:rStyle w:val="Hyperlink"/>
                </w:rPr>
                <w:t>Reasonable Adjustments guidance</w:t>
              </w:r>
            </w:hyperlink>
            <w:r w:rsidR="00744F61">
              <w:t xml:space="preserve"> on the Graduate School Net</w:t>
            </w:r>
            <w:r w:rsidR="00C41349">
              <w:t>work</w:t>
            </w:r>
            <w:r w:rsidR="44A1EB82">
              <w:t xml:space="preserve">. </w:t>
            </w:r>
          </w:p>
        </w:tc>
      </w:tr>
      <w:tr w:rsidR="7C063E0B" w14:paraId="27202E00"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55BB7534" w14:textId="0BB9F39D" w:rsidR="65C630D6" w:rsidRDefault="65C630D6" w:rsidP="7C063E0B">
            <w:pPr>
              <w:rPr>
                <w:rFonts w:cs="Poppins"/>
              </w:rPr>
            </w:pPr>
            <w:r w:rsidRPr="7C063E0B">
              <w:rPr>
                <w:rFonts w:cs="Poppins"/>
              </w:rPr>
              <w:lastRenderedPageBreak/>
              <w:t>Religion</w:t>
            </w:r>
          </w:p>
        </w:tc>
        <w:tc>
          <w:tcPr>
            <w:tcW w:w="7107" w:type="dxa"/>
          </w:tcPr>
          <w:p w14:paraId="378F3666" w14:textId="5B2986F2" w:rsidR="7D10D948" w:rsidRDefault="031254E8" w:rsidP="00744F61">
            <w:pPr>
              <w:spacing w:after="0"/>
              <w:cnfStyle w:val="000000000000" w:firstRow="0" w:lastRow="0" w:firstColumn="0" w:lastColumn="0" w:oddVBand="0" w:evenVBand="0" w:oddHBand="0" w:evenHBand="0" w:firstRowFirstColumn="0" w:firstRowLastColumn="0" w:lastRowFirstColumn="0" w:lastRowLastColumn="0"/>
            </w:pPr>
            <w:r>
              <w:t>Y</w:t>
            </w:r>
            <w:r w:rsidR="788502A1">
              <w:t xml:space="preserve">ou </w:t>
            </w:r>
            <w:r w:rsidR="3A8C2970">
              <w:t xml:space="preserve">and/or your supervisors </w:t>
            </w:r>
            <w:r w:rsidR="788502A1">
              <w:t xml:space="preserve">might need adjustments to </w:t>
            </w:r>
            <w:r w:rsidR="00C41349">
              <w:t>studying/</w:t>
            </w:r>
            <w:r w:rsidR="788502A1">
              <w:t xml:space="preserve">working hours or supervisory meeting times/dates based on religious celebrations and/or </w:t>
            </w:r>
            <w:r w:rsidR="788502A1">
              <w:lastRenderedPageBreak/>
              <w:t>prayer times</w:t>
            </w:r>
            <w:r w:rsidR="129D62EE">
              <w:t>.</w:t>
            </w:r>
            <w:r w:rsidR="0B21AC1A">
              <w:t xml:space="preserve"> Please consider discussing and agreeing these adjustments at an early stage of your studies.</w:t>
            </w:r>
          </w:p>
        </w:tc>
      </w:tr>
      <w:tr w:rsidR="7C063E0B" w14:paraId="395B70E8"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0EDBDCAD" w14:textId="1EDFCD4A" w:rsidR="65C630D6" w:rsidRDefault="65C630D6" w:rsidP="7C063E0B">
            <w:pPr>
              <w:rPr>
                <w:rFonts w:cs="Poppins"/>
              </w:rPr>
            </w:pPr>
            <w:r w:rsidRPr="7C063E0B">
              <w:rPr>
                <w:rFonts w:cs="Poppins"/>
              </w:rPr>
              <w:lastRenderedPageBreak/>
              <w:t>Caring responsibilities</w:t>
            </w:r>
          </w:p>
        </w:tc>
        <w:tc>
          <w:tcPr>
            <w:tcW w:w="7107" w:type="dxa"/>
          </w:tcPr>
          <w:p w14:paraId="7F065AA6" w14:textId="64384F9A" w:rsidR="4F651CF3" w:rsidRDefault="0206C3BA" w:rsidP="22EDAE6F">
            <w:pPr>
              <w:cnfStyle w:val="000000000000" w:firstRow="0" w:lastRow="0" w:firstColumn="0" w:lastColumn="0" w:oddVBand="0" w:evenVBand="0" w:oddHBand="0" w:evenHBand="0" w:firstRowFirstColumn="0" w:firstRowLastColumn="0" w:lastRowFirstColumn="0" w:lastRowLastColumn="0"/>
            </w:pPr>
            <w:r>
              <w:t>If you or your supervisors have caring responsibilities, for children, disabled family members, or elderly family members, we encourage you to</w:t>
            </w:r>
            <w:r w:rsidR="241F6D34">
              <w:t xml:space="preserve"> have open discussions around how caring responsibilities may impact on daily life</w:t>
            </w:r>
            <w:r w:rsidR="32C3A956">
              <w:t xml:space="preserve"> and your studies</w:t>
            </w:r>
            <w:r w:rsidR="241F6D34">
              <w:t xml:space="preserve">. This includes flexibility around </w:t>
            </w:r>
            <w:r w:rsidR="0893E8BD">
              <w:t>study</w:t>
            </w:r>
            <w:r w:rsidR="241F6D34">
              <w:t xml:space="preserve"> hours, opportunities to </w:t>
            </w:r>
            <w:r w:rsidR="29FABFDA">
              <w:t>study</w:t>
            </w:r>
            <w:r w:rsidR="241F6D34">
              <w:t xml:space="preserve"> in a hybrid </w:t>
            </w:r>
            <w:r w:rsidR="021AF1D7">
              <w:t xml:space="preserve">fashion, being understanding of last-minute changes, and, where relevant, </w:t>
            </w:r>
            <w:r w:rsidR="720F74A5">
              <w:t xml:space="preserve">and </w:t>
            </w:r>
            <w:r w:rsidR="021AF1D7">
              <w:t xml:space="preserve">signposting to </w:t>
            </w:r>
            <w:r w:rsidR="403C5024">
              <w:t xml:space="preserve">relevant </w:t>
            </w:r>
            <w:r w:rsidR="021AF1D7">
              <w:t>leave policies</w:t>
            </w:r>
            <w:r w:rsidR="7220507E">
              <w:t>.</w:t>
            </w:r>
          </w:p>
          <w:p w14:paraId="22789C14" w14:textId="54C6A686" w:rsidR="4F651CF3" w:rsidRDefault="3A43C30A" w:rsidP="007B14A1">
            <w:pPr>
              <w:cnfStyle w:val="000000000000" w:firstRow="0" w:lastRow="0" w:firstColumn="0" w:lastColumn="0" w:oddVBand="0" w:evenVBand="0" w:oddHBand="0" w:evenHBand="0" w:firstRowFirstColumn="0" w:firstRowLastColumn="0" w:lastRowFirstColumn="0" w:lastRowLastColumn="0"/>
            </w:pPr>
            <w:r>
              <w:t xml:space="preserve">PGRs who are carers for elderly or disabled family members may register as such with the Graduate School. Registered carers are eligible for accrued </w:t>
            </w:r>
            <w:r w:rsidR="007B14A1">
              <w:t>s</w:t>
            </w:r>
            <w:r>
              <w:t xml:space="preserve">tudy </w:t>
            </w:r>
            <w:r w:rsidR="007B14A1">
              <w:t>b</w:t>
            </w:r>
            <w:r>
              <w:t>reaks.</w:t>
            </w:r>
          </w:p>
        </w:tc>
      </w:tr>
      <w:tr w:rsidR="7C063E0B" w14:paraId="6F8A8AB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1FA939C8" w14:textId="275BA4B5" w:rsidR="65C630D6" w:rsidRDefault="65C630D6" w:rsidP="7C063E0B">
            <w:pPr>
              <w:rPr>
                <w:rFonts w:cs="Poppins"/>
              </w:rPr>
            </w:pPr>
            <w:r w:rsidRPr="7C063E0B">
              <w:rPr>
                <w:rFonts w:cs="Poppins"/>
              </w:rPr>
              <w:t>Race and ethnicity</w:t>
            </w:r>
          </w:p>
        </w:tc>
        <w:tc>
          <w:tcPr>
            <w:tcW w:w="7107" w:type="dxa"/>
          </w:tcPr>
          <w:p w14:paraId="4283DED4" w14:textId="14AF315A" w:rsidR="39E1F82F" w:rsidRDefault="25FDC501" w:rsidP="22EDAE6F">
            <w:pPr>
              <w:spacing w:after="0"/>
              <w:cnfStyle w:val="000000000000" w:firstRow="0" w:lastRow="0" w:firstColumn="0" w:lastColumn="0" w:oddVBand="0" w:evenVBand="0" w:oddHBand="0" w:evenHBand="0" w:firstRowFirstColumn="0" w:firstRowLastColumn="0" w:lastRowFirstColumn="0" w:lastRowLastColumn="0"/>
              <w:rPr>
                <w:rFonts w:cs="Poppins"/>
              </w:rPr>
            </w:pPr>
            <w:r>
              <w:t>We encourage you and your supervisors to consider how you might build a h</w:t>
            </w:r>
            <w:r w:rsidR="1BA82322" w:rsidRPr="22EDAE6F">
              <w:rPr>
                <w:rFonts w:cs="Poppins"/>
              </w:rPr>
              <w:t>ealthy and supportive cross-cultural/ethnicity/racial supervisory relationship</w:t>
            </w:r>
            <w:r w:rsidR="72E8535E" w:rsidRPr="22EDAE6F">
              <w:rPr>
                <w:rFonts w:cs="Poppins"/>
              </w:rPr>
              <w:t>. Discussion points could</w:t>
            </w:r>
            <w:r w:rsidR="1BA82322" w:rsidRPr="22EDAE6F">
              <w:rPr>
                <w:rFonts w:cs="Poppins"/>
              </w:rPr>
              <w:t xml:space="preserve"> include:</w:t>
            </w:r>
          </w:p>
          <w:p w14:paraId="432668F8" w14:textId="75C2EC47"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h</w:t>
            </w:r>
            <w:r w:rsidR="37EA1A4D">
              <w:t>aving open discussions about</w:t>
            </w:r>
            <w:r w:rsidR="1BA82322">
              <w:t xml:space="preserve"> (and validating) racialised concerns</w:t>
            </w:r>
          </w:p>
          <w:p w14:paraId="121A87E3" w14:textId="7D032AE4"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lastRenderedPageBreak/>
              <w:t>i</w:t>
            </w:r>
            <w:r w:rsidR="1BA82322">
              <w:t>ncreasing knowledge and understanding of the types of challenges faced by racially-minoritised students and staff within academia</w:t>
            </w:r>
          </w:p>
          <w:p w14:paraId="321124F4" w14:textId="590B66C3"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b</w:t>
            </w:r>
            <w:r w:rsidR="5DA4EDB7">
              <w:t>uilding a</w:t>
            </w:r>
            <w:r w:rsidR="1BA82322">
              <w:t>wareness around microaggressions towards racially minoritised researchers</w:t>
            </w:r>
          </w:p>
          <w:p w14:paraId="048BCE69" w14:textId="1728CF92"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b</w:t>
            </w:r>
            <w:r w:rsidR="6AE2E5A7">
              <w:t>uilding awareness</w:t>
            </w:r>
            <w:r w:rsidR="1BA82322">
              <w:t xml:space="preserve"> of wellbeing concerns that can arise from racism or other challenges experienced, particularly when racial diversity is not well represented</w:t>
            </w:r>
          </w:p>
          <w:p w14:paraId="62B83AEF" w14:textId="5C7702BD"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k</w:t>
            </w:r>
            <w:r w:rsidR="75EC598F">
              <w:t>nowing where to report instances of discrimination and where to seek support</w:t>
            </w:r>
            <w:r w:rsidR="007E1E76">
              <w:t>.</w:t>
            </w:r>
          </w:p>
        </w:tc>
      </w:tr>
      <w:tr w:rsidR="7C063E0B" w14:paraId="69F4F9C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10945E97" w14:textId="43C79797" w:rsidR="65C630D6" w:rsidRDefault="65C630D6" w:rsidP="7C063E0B">
            <w:pPr>
              <w:rPr>
                <w:rFonts w:cs="Poppins"/>
              </w:rPr>
            </w:pPr>
            <w:r w:rsidRPr="7C063E0B">
              <w:rPr>
                <w:rFonts w:cs="Poppins"/>
              </w:rPr>
              <w:lastRenderedPageBreak/>
              <w:t>Socio-economic background</w:t>
            </w:r>
          </w:p>
        </w:tc>
        <w:tc>
          <w:tcPr>
            <w:tcW w:w="7107" w:type="dxa"/>
          </w:tcPr>
          <w:p w14:paraId="6755E102" w14:textId="77777777" w:rsidR="007E1E76" w:rsidRDefault="63E2D09C" w:rsidP="22EDAE6F">
            <w:pPr>
              <w:cnfStyle w:val="000000000000" w:firstRow="0" w:lastRow="0" w:firstColumn="0" w:lastColumn="0" w:oddVBand="0" w:evenVBand="0" w:oddHBand="0" w:evenHBand="0" w:firstRowFirstColumn="0" w:firstRowLastColumn="0" w:lastRowFirstColumn="0" w:lastRowLastColumn="0"/>
            </w:pPr>
            <w:r>
              <w:t>We are aware that not all PGRs have the same level of financial support and safety nets. We encourage you and your supervisors to have open discussions if</w:t>
            </w:r>
            <w:r w:rsidR="3952262A">
              <w:t xml:space="preserve"> you are experiencing financial distress.</w:t>
            </w:r>
          </w:p>
          <w:p w14:paraId="79E16D4C" w14:textId="23008E0A" w:rsidR="2BE2A6F8" w:rsidRDefault="3952262A" w:rsidP="22EDAE6F">
            <w:pPr>
              <w:cnfStyle w:val="000000000000" w:firstRow="0" w:lastRow="0" w:firstColumn="0" w:lastColumn="0" w:oddVBand="0" w:evenVBand="0" w:oddHBand="0" w:evenHBand="0" w:firstRowFirstColumn="0" w:firstRowLastColumn="0" w:lastRowFirstColumn="0" w:lastRowLastColumn="0"/>
            </w:pPr>
            <w:r>
              <w:t xml:space="preserve">If opportunities arise that may require you to be away for long periods of time or attending conferences/events, we recognise a financial element may be involved in pursuing these. You </w:t>
            </w:r>
            <w:r w:rsidR="2E8616BB">
              <w:t>should not be expected to be out of pocket for any activities covered by your Research Support Training Grant (RTSG).</w:t>
            </w:r>
          </w:p>
          <w:p w14:paraId="04252E86" w14:textId="65D2CE1D" w:rsidR="2BE2A6F8" w:rsidRDefault="79876775" w:rsidP="22EDAE6F">
            <w:pPr>
              <w:cnfStyle w:val="000000000000" w:firstRow="0" w:lastRow="0" w:firstColumn="0" w:lastColumn="0" w:oddVBand="0" w:evenVBand="0" w:oddHBand="0" w:evenHBand="0" w:firstRowFirstColumn="0" w:firstRowLastColumn="0" w:lastRowFirstColumn="0" w:lastRowLastColumn="0"/>
            </w:pPr>
            <w:r>
              <w:lastRenderedPageBreak/>
              <w:t xml:space="preserve">There are also considerable historical </w:t>
            </w:r>
            <w:r w:rsidR="105EC6FD">
              <w:t>“unwritten rules” around research and postgraduate study that may not be clear</w:t>
            </w:r>
            <w:r w:rsidR="52C5DB14">
              <w:t xml:space="preserve">, especially if you are a </w:t>
            </w:r>
            <w:r w:rsidR="00B05058">
              <w:t>first-generation</w:t>
            </w:r>
            <w:r w:rsidR="105EC6FD">
              <w:t xml:space="preserve"> PGR</w:t>
            </w:r>
            <w:r w:rsidR="6ED27E4C">
              <w:t xml:space="preserve">. Please never be afraid to ask your supervisors, peers, </w:t>
            </w:r>
            <w:r w:rsidR="00B05058">
              <w:t>independent</w:t>
            </w:r>
            <w:r w:rsidR="6ED27E4C">
              <w:t xml:space="preserve"> advisor, PGRTs/PGRCs or the Research D</w:t>
            </w:r>
            <w:r w:rsidR="4E60A448">
              <w:t>egree Coordinators if there is anything you don’t understand or is unclear.</w:t>
            </w:r>
          </w:p>
        </w:tc>
      </w:tr>
      <w:tr w:rsidR="7C063E0B" w14:paraId="49084CEE"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0F69E58D" w14:textId="3A9C7951" w:rsidR="65C630D6" w:rsidRDefault="65C630D6" w:rsidP="7C063E0B">
            <w:pPr>
              <w:rPr>
                <w:rFonts w:cs="Poppins"/>
              </w:rPr>
            </w:pPr>
            <w:r w:rsidRPr="7C063E0B">
              <w:rPr>
                <w:rFonts w:cs="Poppins"/>
              </w:rPr>
              <w:lastRenderedPageBreak/>
              <w:t>International culture or educational backg</w:t>
            </w:r>
            <w:r w:rsidR="6D27A25E" w:rsidRPr="7C063E0B">
              <w:rPr>
                <w:rFonts w:cs="Poppins"/>
              </w:rPr>
              <w:t>r</w:t>
            </w:r>
            <w:r w:rsidRPr="7C063E0B">
              <w:rPr>
                <w:rFonts w:cs="Poppins"/>
              </w:rPr>
              <w:t>ound</w:t>
            </w:r>
          </w:p>
        </w:tc>
        <w:tc>
          <w:tcPr>
            <w:tcW w:w="7107" w:type="dxa"/>
          </w:tcPr>
          <w:p w14:paraId="34039962" w14:textId="77777777" w:rsidR="007E1E76" w:rsidRDefault="5B635F34" w:rsidP="007E1E76">
            <w:pPr>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 v</w:t>
            </w:r>
            <w:r w:rsidR="686750D3">
              <w:t>alue knowledge</w:t>
            </w:r>
            <w:r w:rsidR="044E03C6">
              <w:t xml:space="preserve"> and</w:t>
            </w:r>
            <w:r w:rsidR="686750D3">
              <w:t xml:space="preserve"> experience regardless of nationality or background</w:t>
            </w:r>
            <w:r w:rsidR="104878AF">
              <w:t>.</w:t>
            </w:r>
          </w:p>
          <w:p w14:paraId="24E7D451" w14:textId="4D543F0C" w:rsidR="28C7A24F" w:rsidRDefault="28C7A24F" w:rsidP="007E1E76">
            <w:pPr>
              <w:cnfStyle w:val="000000000000" w:firstRow="0" w:lastRow="0" w:firstColumn="0" w:lastColumn="0" w:oddVBand="0" w:evenVBand="0" w:oddHBand="0" w:evenHBand="0" w:firstRowFirstColumn="0" w:firstRowLastColumn="0" w:lastRowFirstColumn="0" w:lastRowLastColumn="0"/>
            </w:pPr>
            <w:r>
              <w:t>We encourage you to have open discussions about receiving and giving feedback, recognising that different cultures may have different hierarchical expectations.</w:t>
            </w:r>
          </w:p>
          <w:p w14:paraId="5ED78287" w14:textId="32F52D60" w:rsidR="78E6BB35" w:rsidRDefault="104878AF" w:rsidP="007E1E76">
            <w:pPr>
              <w:cnfStyle w:val="000000000000" w:firstRow="0" w:lastRow="0" w:firstColumn="0" w:lastColumn="0" w:oddVBand="0" w:evenVBand="0" w:oddHBand="0" w:evenHBand="0" w:firstRowFirstColumn="0" w:firstRowLastColumn="0" w:lastRowFirstColumn="0" w:lastRowLastColumn="0"/>
            </w:pPr>
            <w:r>
              <w:t>Please also regularly d</w:t>
            </w:r>
            <w:r w:rsidR="7336AE97">
              <w:t>iscuss training and development needs that may arise from different educational cultures</w:t>
            </w:r>
            <w:r w:rsidR="00744F61">
              <w:t>.</w:t>
            </w:r>
          </w:p>
        </w:tc>
      </w:tr>
    </w:tbl>
    <w:p w14:paraId="487EBFBB" w14:textId="6292D5FA" w:rsidR="7C063E0B" w:rsidRDefault="7C063E0B">
      <w:r>
        <w:br w:type="page"/>
      </w:r>
    </w:p>
    <w:p w14:paraId="2E82CF6F" w14:textId="5CAEA6E8" w:rsidR="00D75F02" w:rsidRPr="001D0B9E" w:rsidRDefault="00F94CF4" w:rsidP="00744F61">
      <w:pPr>
        <w:pStyle w:val="Heading2"/>
      </w:pPr>
      <w:bookmarkStart w:id="24" w:name="_Toc238112291"/>
      <w:r>
        <w:lastRenderedPageBreak/>
        <w:t>Useful links</w:t>
      </w:r>
      <w:bookmarkEnd w:id="24"/>
    </w:p>
    <w:p w14:paraId="4AD2A894" w14:textId="2A949D57" w:rsidR="00EB0D6F" w:rsidRPr="00397A2F" w:rsidRDefault="00243FEA" w:rsidP="00397A2F">
      <w:pPr>
        <w:rPr>
          <w:rStyle w:val="Hyperlink"/>
          <w:rFonts w:eastAsia="Poppins" w:cs="Poppins"/>
        </w:rPr>
      </w:pPr>
      <w:hyperlink r:id="rId20" w:tooltip="link to the Support by stage section on the Graduate School Network" w:history="1">
        <w:r w:rsidRPr="00397A2F">
          <w:rPr>
            <w:rStyle w:val="Hyperlink"/>
            <w:rFonts w:eastAsia="Poppins" w:cs="Poppins"/>
          </w:rPr>
          <w:t>Advice by stage</w:t>
        </w:r>
      </w:hyperlink>
    </w:p>
    <w:p w14:paraId="562F6A98" w14:textId="54CC001A" w:rsidR="00243FEA" w:rsidRPr="00397A2F" w:rsidRDefault="00243FEA" w:rsidP="00397A2F">
      <w:pPr>
        <w:rPr>
          <w:rStyle w:val="Hyperlink"/>
          <w:rFonts w:eastAsia="Poppins"/>
        </w:rPr>
      </w:pPr>
      <w:hyperlink r:id="rId21" w:tooltip="link to the Training and development section on the Graduate School Network" w:history="1">
        <w:r w:rsidRPr="00397A2F">
          <w:rPr>
            <w:rStyle w:val="Hyperlink"/>
            <w:rFonts w:eastAsia="Poppins" w:cs="Poppins"/>
          </w:rPr>
          <w:t>Training and development</w:t>
        </w:r>
      </w:hyperlink>
    </w:p>
    <w:p w14:paraId="007F02BD" w14:textId="0530A498" w:rsidR="00243FEA" w:rsidRDefault="00243FEA" w:rsidP="00397A2F">
      <w:pPr>
        <w:rPr>
          <w:rFonts w:cs="Poppins"/>
          <w:szCs w:val="20"/>
        </w:rPr>
      </w:pPr>
      <w:hyperlink r:id="rId22" w:tooltip="link to the Forms and guidance section on the Graduate School Network" w:history="1">
        <w:r w:rsidRPr="00243FEA">
          <w:rPr>
            <w:rStyle w:val="Hyperlink"/>
            <w:rFonts w:cs="Poppins"/>
            <w:szCs w:val="20"/>
          </w:rPr>
          <w:t xml:space="preserve">Forms and </w:t>
        </w:r>
        <w:r w:rsidR="00BC60F8">
          <w:rPr>
            <w:rStyle w:val="Hyperlink"/>
            <w:rFonts w:cs="Poppins"/>
            <w:szCs w:val="20"/>
          </w:rPr>
          <w:t>g</w:t>
        </w:r>
        <w:r w:rsidRPr="00243FEA">
          <w:rPr>
            <w:rStyle w:val="Hyperlink"/>
            <w:rFonts w:cs="Poppins"/>
            <w:szCs w:val="20"/>
          </w:rPr>
          <w:t>uidance</w:t>
        </w:r>
      </w:hyperlink>
    </w:p>
    <w:p w14:paraId="7A00843D" w14:textId="070F70A7" w:rsidR="00EB0D6F" w:rsidRDefault="00243FEA" w:rsidP="00397A2F">
      <w:hyperlink r:id="rId23" w:tooltip="link to the Research degrees regulations" w:history="1">
        <w:r w:rsidRPr="00243FEA">
          <w:rPr>
            <w:rStyle w:val="Hyperlink"/>
            <w:rFonts w:cs="Poppins"/>
            <w:szCs w:val="20"/>
          </w:rPr>
          <w:t xml:space="preserve">Research Degree Regulations </w:t>
        </w:r>
      </w:hyperlink>
      <w:bookmarkEnd w:id="0"/>
    </w:p>
    <w:sectPr w:rsidR="00EB0D6F" w:rsidSect="001A0F98">
      <w:footerReference w:type="default" r:id="rId24"/>
      <w:headerReference w:type="first" r:id="rId25"/>
      <w:footerReference w:type="first" r:id="rId26"/>
      <w:pgSz w:w="11900" w:h="16840"/>
      <w:pgMar w:top="1134" w:right="1134" w:bottom="212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33344" w14:textId="77777777" w:rsidR="00104611" w:rsidRDefault="00104611" w:rsidP="00E56F2A">
      <w:r>
        <w:separator/>
      </w:r>
    </w:p>
    <w:p w14:paraId="79128148" w14:textId="77777777" w:rsidR="00104611" w:rsidRDefault="00104611"/>
    <w:p w14:paraId="55F68F3B" w14:textId="77777777" w:rsidR="00104611" w:rsidRDefault="00104611"/>
  </w:endnote>
  <w:endnote w:type="continuationSeparator" w:id="0">
    <w:p w14:paraId="63228F2F" w14:textId="77777777" w:rsidR="00104611" w:rsidRDefault="00104611" w:rsidP="00E56F2A">
      <w:r>
        <w:continuationSeparator/>
      </w:r>
    </w:p>
    <w:p w14:paraId="3FDBE8FF" w14:textId="77777777" w:rsidR="00104611" w:rsidRDefault="00104611"/>
    <w:p w14:paraId="72866031" w14:textId="77777777" w:rsidR="00104611" w:rsidRDefault="00104611"/>
  </w:endnote>
  <w:endnote w:type="continuationNotice" w:id="1">
    <w:p w14:paraId="33FCB17A" w14:textId="77777777" w:rsidR="00104611" w:rsidRDefault="00104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CC"/>
    <w:family w:val="modern"/>
    <w:notTrueType/>
    <w:pitch w:val="variable"/>
    <w:sig w:usb0="8000020B" w:usb1="10000048" w:usb2="00000000" w:usb3="00000000" w:csb0="00000004" w:csb1="00000000"/>
  </w:font>
  <w:font w:name="Yu Mincho">
    <w:charset w:val="80"/>
    <w:family w:val="roman"/>
    <w:pitch w:val="variable"/>
    <w:sig w:usb0="800002E7" w:usb1="2AC7FCFF" w:usb2="00000012" w:usb3="00000000" w:csb0="0002009F" w:csb1="00000000"/>
  </w:font>
  <w:font w:name="Poppins Medium">
    <w:altName w:val="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5B9B" w14:textId="77777777" w:rsidR="004E3C30" w:rsidRPr="00DA3057" w:rsidRDefault="0000332F" w:rsidP="00C71BF8">
    <w:pPr>
      <w:jc w:val="right"/>
      <w:rPr>
        <w:rStyle w:val="PageNumber"/>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4A018A23" wp14:editId="381D38AE">
          <wp:simplePos x="0" y="0"/>
          <wp:positionH relativeFrom="page">
            <wp:posOffset>720090</wp:posOffset>
          </wp:positionH>
          <wp:positionV relativeFrom="page">
            <wp:posOffset>9678390</wp:posOffset>
          </wp:positionV>
          <wp:extent cx="1407600" cy="460800"/>
          <wp:effectExtent l="0" t="0" r="2540" b="0"/>
          <wp:wrapNone/>
          <wp:docPr id="269723512" name="Picture 269723512"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C30" w:rsidRPr="00DA3057">
      <w:rPr>
        <w:rStyle w:val="PageNumber"/>
      </w:rPr>
      <w:t xml:space="preserve">pg. </w:t>
    </w:r>
    <w:r w:rsidR="00D10F78" w:rsidRPr="00DA3057">
      <w:rPr>
        <w:rStyle w:val="PageNumber"/>
      </w:rPr>
      <w:fldChar w:fldCharType="begin"/>
    </w:r>
    <w:r w:rsidR="00D10F78" w:rsidRPr="00DA3057">
      <w:rPr>
        <w:rStyle w:val="PageNumber"/>
      </w:rPr>
      <w:instrText xml:space="preserve"> PAGE  \* Arabic </w:instrText>
    </w:r>
    <w:r w:rsidR="00D10F78" w:rsidRPr="00DA3057">
      <w:rPr>
        <w:rStyle w:val="PageNumber"/>
      </w:rPr>
      <w:fldChar w:fldCharType="separate"/>
    </w:r>
    <w:r w:rsidR="00D10F78" w:rsidRPr="00DA3057">
      <w:rPr>
        <w:rStyle w:val="PageNumber"/>
      </w:rPr>
      <w:t>2</w:t>
    </w:r>
    <w:r w:rsidR="00D10F78" w:rsidRPr="00DA3057">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0590" w14:textId="232D3111" w:rsidR="00127057" w:rsidRDefault="00127057">
    <w:pPr>
      <w:pStyle w:val="Footer"/>
    </w:pPr>
    <w:r>
      <w:rPr>
        <w:rFonts w:ascii="Poppins Medium" w:hAnsi="Poppins Medium" w:cs="Poppins Medium"/>
        <w:noProof/>
        <w:color w:val="FFFFFF" w:themeColor="background1"/>
        <w:sz w:val="60"/>
        <w:szCs w:val="60"/>
      </w:rPr>
      <w:drawing>
        <wp:anchor distT="0" distB="0" distL="114300" distR="114300" simplePos="0" relativeHeight="251660288" behindDoc="0" locked="0" layoutInCell="1" allowOverlap="1" wp14:anchorId="17C02528" wp14:editId="100D2DB8">
          <wp:simplePos x="0" y="0"/>
          <wp:positionH relativeFrom="margin">
            <wp:align>left</wp:align>
          </wp:positionH>
          <wp:positionV relativeFrom="page">
            <wp:posOffset>9871710</wp:posOffset>
          </wp:positionV>
          <wp:extent cx="1407600" cy="460800"/>
          <wp:effectExtent l="0" t="0" r="2540" b="0"/>
          <wp:wrapNone/>
          <wp:docPr id="779681970" name="Picture 779681970"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4059" w14:textId="77777777" w:rsidR="00104611" w:rsidRDefault="00104611" w:rsidP="00E56F2A">
      <w:r>
        <w:separator/>
      </w:r>
    </w:p>
    <w:p w14:paraId="5C707291" w14:textId="77777777" w:rsidR="00104611" w:rsidRDefault="00104611"/>
    <w:p w14:paraId="60E81584" w14:textId="77777777" w:rsidR="00104611" w:rsidRDefault="00104611"/>
  </w:footnote>
  <w:footnote w:type="continuationSeparator" w:id="0">
    <w:p w14:paraId="69CFD2F2" w14:textId="77777777" w:rsidR="00104611" w:rsidRDefault="00104611" w:rsidP="00E56F2A">
      <w:r>
        <w:continuationSeparator/>
      </w:r>
    </w:p>
    <w:p w14:paraId="64DC826D" w14:textId="77777777" w:rsidR="00104611" w:rsidRDefault="00104611"/>
    <w:p w14:paraId="7A847ABE" w14:textId="77777777" w:rsidR="00104611" w:rsidRDefault="00104611"/>
  </w:footnote>
  <w:footnote w:type="continuationNotice" w:id="1">
    <w:p w14:paraId="25BC92A2" w14:textId="77777777" w:rsidR="00104611" w:rsidRDefault="001046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34C32" w14:textId="77777777" w:rsidR="0093086A" w:rsidRDefault="0093086A" w:rsidP="00395EA8">
    <w:pPr>
      <w:pStyle w:val="Header"/>
      <w:ind w:left="288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6EE2C"/>
    <w:multiLevelType w:val="hybridMultilevel"/>
    <w:tmpl w:val="FFFFFFFF"/>
    <w:lvl w:ilvl="0" w:tplc="70108750">
      <w:start w:val="1"/>
      <w:numFmt w:val="bullet"/>
      <w:lvlText w:val="-"/>
      <w:lvlJc w:val="left"/>
      <w:pPr>
        <w:ind w:left="720" w:hanging="360"/>
      </w:pPr>
      <w:rPr>
        <w:rFonts w:ascii="Aptos" w:hAnsi="Aptos" w:hint="default"/>
      </w:rPr>
    </w:lvl>
    <w:lvl w:ilvl="1" w:tplc="99B2D014">
      <w:start w:val="1"/>
      <w:numFmt w:val="bullet"/>
      <w:lvlText w:val="o"/>
      <w:lvlJc w:val="left"/>
      <w:pPr>
        <w:ind w:left="1440" w:hanging="360"/>
      </w:pPr>
      <w:rPr>
        <w:rFonts w:ascii="Courier New" w:hAnsi="Courier New" w:hint="default"/>
      </w:rPr>
    </w:lvl>
    <w:lvl w:ilvl="2" w:tplc="2E16702C">
      <w:start w:val="1"/>
      <w:numFmt w:val="bullet"/>
      <w:lvlText w:val=""/>
      <w:lvlJc w:val="left"/>
      <w:pPr>
        <w:ind w:left="2160" w:hanging="360"/>
      </w:pPr>
      <w:rPr>
        <w:rFonts w:ascii="Wingdings" w:hAnsi="Wingdings" w:hint="default"/>
      </w:rPr>
    </w:lvl>
    <w:lvl w:ilvl="3" w:tplc="E66C3BF0">
      <w:start w:val="1"/>
      <w:numFmt w:val="bullet"/>
      <w:lvlText w:val=""/>
      <w:lvlJc w:val="left"/>
      <w:pPr>
        <w:ind w:left="2880" w:hanging="360"/>
      </w:pPr>
      <w:rPr>
        <w:rFonts w:ascii="Symbol" w:hAnsi="Symbol" w:hint="default"/>
      </w:rPr>
    </w:lvl>
    <w:lvl w:ilvl="4" w:tplc="B43CE68C">
      <w:start w:val="1"/>
      <w:numFmt w:val="bullet"/>
      <w:lvlText w:val="o"/>
      <w:lvlJc w:val="left"/>
      <w:pPr>
        <w:ind w:left="3600" w:hanging="360"/>
      </w:pPr>
      <w:rPr>
        <w:rFonts w:ascii="Courier New" w:hAnsi="Courier New" w:hint="default"/>
      </w:rPr>
    </w:lvl>
    <w:lvl w:ilvl="5" w:tplc="18908C2E">
      <w:start w:val="1"/>
      <w:numFmt w:val="bullet"/>
      <w:lvlText w:val=""/>
      <w:lvlJc w:val="left"/>
      <w:pPr>
        <w:ind w:left="4320" w:hanging="360"/>
      </w:pPr>
      <w:rPr>
        <w:rFonts w:ascii="Wingdings" w:hAnsi="Wingdings" w:hint="default"/>
      </w:rPr>
    </w:lvl>
    <w:lvl w:ilvl="6" w:tplc="531CCC0E">
      <w:start w:val="1"/>
      <w:numFmt w:val="bullet"/>
      <w:lvlText w:val=""/>
      <w:lvlJc w:val="left"/>
      <w:pPr>
        <w:ind w:left="5040" w:hanging="360"/>
      </w:pPr>
      <w:rPr>
        <w:rFonts w:ascii="Symbol" w:hAnsi="Symbol" w:hint="default"/>
      </w:rPr>
    </w:lvl>
    <w:lvl w:ilvl="7" w:tplc="EE806D88">
      <w:start w:val="1"/>
      <w:numFmt w:val="bullet"/>
      <w:lvlText w:val="o"/>
      <w:lvlJc w:val="left"/>
      <w:pPr>
        <w:ind w:left="5760" w:hanging="360"/>
      </w:pPr>
      <w:rPr>
        <w:rFonts w:ascii="Courier New" w:hAnsi="Courier New" w:hint="default"/>
      </w:rPr>
    </w:lvl>
    <w:lvl w:ilvl="8" w:tplc="75CEBD16">
      <w:start w:val="1"/>
      <w:numFmt w:val="bullet"/>
      <w:lvlText w:val=""/>
      <w:lvlJc w:val="left"/>
      <w:pPr>
        <w:ind w:left="6480" w:hanging="360"/>
      </w:pPr>
      <w:rPr>
        <w:rFonts w:ascii="Wingdings" w:hAnsi="Wingdings" w:hint="default"/>
      </w:rPr>
    </w:lvl>
  </w:abstractNum>
  <w:abstractNum w:abstractNumId="11" w15:restartNumberingAfterBreak="0">
    <w:nsid w:val="0C97730B"/>
    <w:multiLevelType w:val="hybridMultilevel"/>
    <w:tmpl w:val="FFFFFFFF"/>
    <w:lvl w:ilvl="0" w:tplc="309AE6C8">
      <w:start w:val="1"/>
      <w:numFmt w:val="bullet"/>
      <w:lvlText w:val="-"/>
      <w:lvlJc w:val="left"/>
      <w:pPr>
        <w:ind w:left="720" w:hanging="360"/>
      </w:pPr>
      <w:rPr>
        <w:rFonts w:ascii="Aptos" w:hAnsi="Aptos" w:hint="default"/>
      </w:rPr>
    </w:lvl>
    <w:lvl w:ilvl="1" w:tplc="24FAF816">
      <w:start w:val="1"/>
      <w:numFmt w:val="bullet"/>
      <w:lvlText w:val="o"/>
      <w:lvlJc w:val="left"/>
      <w:pPr>
        <w:ind w:left="1440" w:hanging="360"/>
      </w:pPr>
      <w:rPr>
        <w:rFonts w:ascii="Courier New" w:hAnsi="Courier New" w:hint="default"/>
      </w:rPr>
    </w:lvl>
    <w:lvl w:ilvl="2" w:tplc="1E0AB9C8">
      <w:start w:val="1"/>
      <w:numFmt w:val="bullet"/>
      <w:lvlText w:val=""/>
      <w:lvlJc w:val="left"/>
      <w:pPr>
        <w:ind w:left="2160" w:hanging="360"/>
      </w:pPr>
      <w:rPr>
        <w:rFonts w:ascii="Wingdings" w:hAnsi="Wingdings" w:hint="default"/>
      </w:rPr>
    </w:lvl>
    <w:lvl w:ilvl="3" w:tplc="C1EE3C30">
      <w:start w:val="1"/>
      <w:numFmt w:val="bullet"/>
      <w:lvlText w:val=""/>
      <w:lvlJc w:val="left"/>
      <w:pPr>
        <w:ind w:left="2880" w:hanging="360"/>
      </w:pPr>
      <w:rPr>
        <w:rFonts w:ascii="Symbol" w:hAnsi="Symbol" w:hint="default"/>
      </w:rPr>
    </w:lvl>
    <w:lvl w:ilvl="4" w:tplc="8E2CC3A2">
      <w:start w:val="1"/>
      <w:numFmt w:val="bullet"/>
      <w:lvlText w:val="o"/>
      <w:lvlJc w:val="left"/>
      <w:pPr>
        <w:ind w:left="3600" w:hanging="360"/>
      </w:pPr>
      <w:rPr>
        <w:rFonts w:ascii="Courier New" w:hAnsi="Courier New" w:hint="default"/>
      </w:rPr>
    </w:lvl>
    <w:lvl w:ilvl="5" w:tplc="A5CAADA0">
      <w:start w:val="1"/>
      <w:numFmt w:val="bullet"/>
      <w:lvlText w:val=""/>
      <w:lvlJc w:val="left"/>
      <w:pPr>
        <w:ind w:left="4320" w:hanging="360"/>
      </w:pPr>
      <w:rPr>
        <w:rFonts w:ascii="Wingdings" w:hAnsi="Wingdings" w:hint="default"/>
      </w:rPr>
    </w:lvl>
    <w:lvl w:ilvl="6" w:tplc="53C28972">
      <w:start w:val="1"/>
      <w:numFmt w:val="bullet"/>
      <w:lvlText w:val=""/>
      <w:lvlJc w:val="left"/>
      <w:pPr>
        <w:ind w:left="5040" w:hanging="360"/>
      </w:pPr>
      <w:rPr>
        <w:rFonts w:ascii="Symbol" w:hAnsi="Symbol" w:hint="default"/>
      </w:rPr>
    </w:lvl>
    <w:lvl w:ilvl="7" w:tplc="7CBA6756">
      <w:start w:val="1"/>
      <w:numFmt w:val="bullet"/>
      <w:lvlText w:val="o"/>
      <w:lvlJc w:val="left"/>
      <w:pPr>
        <w:ind w:left="5760" w:hanging="360"/>
      </w:pPr>
      <w:rPr>
        <w:rFonts w:ascii="Courier New" w:hAnsi="Courier New" w:hint="default"/>
      </w:rPr>
    </w:lvl>
    <w:lvl w:ilvl="8" w:tplc="A3C2EF42">
      <w:start w:val="1"/>
      <w:numFmt w:val="bullet"/>
      <w:lvlText w:val=""/>
      <w:lvlJc w:val="left"/>
      <w:pPr>
        <w:ind w:left="6480" w:hanging="360"/>
      </w:pPr>
      <w:rPr>
        <w:rFonts w:ascii="Wingdings" w:hAnsi="Wingdings" w:hint="default"/>
      </w:rPr>
    </w:lvl>
  </w:abstractNum>
  <w:abstractNum w:abstractNumId="12" w15:restartNumberingAfterBreak="0">
    <w:nsid w:val="0C9F6752"/>
    <w:multiLevelType w:val="hybridMultilevel"/>
    <w:tmpl w:val="EB3E5A4E"/>
    <w:lvl w:ilvl="0" w:tplc="ECD4022A">
      <w:start w:val="1"/>
      <w:numFmt w:val="lowerLetter"/>
      <w:lvlText w:val="(%1)"/>
      <w:lvlJc w:val="left"/>
      <w:pPr>
        <w:ind w:left="720" w:hanging="360"/>
      </w:pPr>
      <w:rPr>
        <w:rFonts w:ascii="Arial" w:eastAsia="Arial" w:hAnsi="Arial" w:hint="default"/>
        <w:spacing w:val="-1"/>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492CAA"/>
    <w:multiLevelType w:val="hybridMultilevel"/>
    <w:tmpl w:val="FFFFFFFF"/>
    <w:lvl w:ilvl="0" w:tplc="B010DB6E">
      <w:start w:val="1"/>
      <w:numFmt w:val="bullet"/>
      <w:lvlText w:val="-"/>
      <w:lvlJc w:val="left"/>
      <w:pPr>
        <w:ind w:left="720" w:hanging="360"/>
      </w:pPr>
      <w:rPr>
        <w:rFonts w:ascii="Aptos" w:hAnsi="Aptos" w:hint="default"/>
      </w:rPr>
    </w:lvl>
    <w:lvl w:ilvl="1" w:tplc="AEA6BCF6">
      <w:start w:val="1"/>
      <w:numFmt w:val="bullet"/>
      <w:lvlText w:val="o"/>
      <w:lvlJc w:val="left"/>
      <w:pPr>
        <w:ind w:left="1440" w:hanging="360"/>
      </w:pPr>
      <w:rPr>
        <w:rFonts w:ascii="Courier New" w:hAnsi="Courier New" w:hint="default"/>
      </w:rPr>
    </w:lvl>
    <w:lvl w:ilvl="2" w:tplc="DF961892">
      <w:start w:val="1"/>
      <w:numFmt w:val="bullet"/>
      <w:lvlText w:val=""/>
      <w:lvlJc w:val="left"/>
      <w:pPr>
        <w:ind w:left="2160" w:hanging="360"/>
      </w:pPr>
      <w:rPr>
        <w:rFonts w:ascii="Wingdings" w:hAnsi="Wingdings" w:hint="default"/>
      </w:rPr>
    </w:lvl>
    <w:lvl w:ilvl="3" w:tplc="EB74561E">
      <w:start w:val="1"/>
      <w:numFmt w:val="bullet"/>
      <w:lvlText w:val=""/>
      <w:lvlJc w:val="left"/>
      <w:pPr>
        <w:ind w:left="2880" w:hanging="360"/>
      </w:pPr>
      <w:rPr>
        <w:rFonts w:ascii="Symbol" w:hAnsi="Symbol" w:hint="default"/>
      </w:rPr>
    </w:lvl>
    <w:lvl w:ilvl="4" w:tplc="2A5A2EC2">
      <w:start w:val="1"/>
      <w:numFmt w:val="bullet"/>
      <w:lvlText w:val="o"/>
      <w:lvlJc w:val="left"/>
      <w:pPr>
        <w:ind w:left="3600" w:hanging="360"/>
      </w:pPr>
      <w:rPr>
        <w:rFonts w:ascii="Courier New" w:hAnsi="Courier New" w:hint="default"/>
      </w:rPr>
    </w:lvl>
    <w:lvl w:ilvl="5" w:tplc="2F12476A">
      <w:start w:val="1"/>
      <w:numFmt w:val="bullet"/>
      <w:lvlText w:val=""/>
      <w:lvlJc w:val="left"/>
      <w:pPr>
        <w:ind w:left="4320" w:hanging="360"/>
      </w:pPr>
      <w:rPr>
        <w:rFonts w:ascii="Wingdings" w:hAnsi="Wingdings" w:hint="default"/>
      </w:rPr>
    </w:lvl>
    <w:lvl w:ilvl="6" w:tplc="02B42B72">
      <w:start w:val="1"/>
      <w:numFmt w:val="bullet"/>
      <w:lvlText w:val=""/>
      <w:lvlJc w:val="left"/>
      <w:pPr>
        <w:ind w:left="5040" w:hanging="360"/>
      </w:pPr>
      <w:rPr>
        <w:rFonts w:ascii="Symbol" w:hAnsi="Symbol" w:hint="default"/>
      </w:rPr>
    </w:lvl>
    <w:lvl w:ilvl="7" w:tplc="441A124C">
      <w:start w:val="1"/>
      <w:numFmt w:val="bullet"/>
      <w:lvlText w:val="o"/>
      <w:lvlJc w:val="left"/>
      <w:pPr>
        <w:ind w:left="5760" w:hanging="360"/>
      </w:pPr>
      <w:rPr>
        <w:rFonts w:ascii="Courier New" w:hAnsi="Courier New" w:hint="default"/>
      </w:rPr>
    </w:lvl>
    <w:lvl w:ilvl="8" w:tplc="43C44676">
      <w:start w:val="1"/>
      <w:numFmt w:val="bullet"/>
      <w:lvlText w:val=""/>
      <w:lvlJc w:val="left"/>
      <w:pPr>
        <w:ind w:left="6480" w:hanging="360"/>
      </w:pPr>
      <w:rPr>
        <w:rFonts w:ascii="Wingdings" w:hAnsi="Wingdings" w:hint="default"/>
      </w:rPr>
    </w:lvl>
  </w:abstractNum>
  <w:abstractNum w:abstractNumId="16" w15:restartNumberingAfterBreak="0">
    <w:nsid w:val="1D975696"/>
    <w:multiLevelType w:val="hybridMultilevel"/>
    <w:tmpl w:val="FFFFFFFF"/>
    <w:lvl w:ilvl="0" w:tplc="8BBC1D32">
      <w:start w:val="1"/>
      <w:numFmt w:val="bullet"/>
      <w:lvlText w:val="-"/>
      <w:lvlJc w:val="left"/>
      <w:pPr>
        <w:ind w:left="720" w:hanging="360"/>
      </w:pPr>
      <w:rPr>
        <w:rFonts w:ascii="Aptos" w:hAnsi="Aptos" w:hint="default"/>
      </w:rPr>
    </w:lvl>
    <w:lvl w:ilvl="1" w:tplc="755E29E4">
      <w:start w:val="1"/>
      <w:numFmt w:val="bullet"/>
      <w:lvlText w:val="o"/>
      <w:lvlJc w:val="left"/>
      <w:pPr>
        <w:ind w:left="1440" w:hanging="360"/>
      </w:pPr>
      <w:rPr>
        <w:rFonts w:ascii="Courier New" w:hAnsi="Courier New" w:hint="default"/>
      </w:rPr>
    </w:lvl>
    <w:lvl w:ilvl="2" w:tplc="8B78DC80">
      <w:start w:val="1"/>
      <w:numFmt w:val="bullet"/>
      <w:lvlText w:val=""/>
      <w:lvlJc w:val="left"/>
      <w:pPr>
        <w:ind w:left="2160" w:hanging="360"/>
      </w:pPr>
      <w:rPr>
        <w:rFonts w:ascii="Wingdings" w:hAnsi="Wingdings" w:hint="default"/>
      </w:rPr>
    </w:lvl>
    <w:lvl w:ilvl="3" w:tplc="A09E65DA">
      <w:start w:val="1"/>
      <w:numFmt w:val="bullet"/>
      <w:lvlText w:val=""/>
      <w:lvlJc w:val="left"/>
      <w:pPr>
        <w:ind w:left="2880" w:hanging="360"/>
      </w:pPr>
      <w:rPr>
        <w:rFonts w:ascii="Symbol" w:hAnsi="Symbol" w:hint="default"/>
      </w:rPr>
    </w:lvl>
    <w:lvl w:ilvl="4" w:tplc="DF845332">
      <w:start w:val="1"/>
      <w:numFmt w:val="bullet"/>
      <w:lvlText w:val="o"/>
      <w:lvlJc w:val="left"/>
      <w:pPr>
        <w:ind w:left="3600" w:hanging="360"/>
      </w:pPr>
      <w:rPr>
        <w:rFonts w:ascii="Courier New" w:hAnsi="Courier New" w:hint="default"/>
      </w:rPr>
    </w:lvl>
    <w:lvl w:ilvl="5" w:tplc="FA2037C6">
      <w:start w:val="1"/>
      <w:numFmt w:val="bullet"/>
      <w:lvlText w:val=""/>
      <w:lvlJc w:val="left"/>
      <w:pPr>
        <w:ind w:left="4320" w:hanging="360"/>
      </w:pPr>
      <w:rPr>
        <w:rFonts w:ascii="Wingdings" w:hAnsi="Wingdings" w:hint="default"/>
      </w:rPr>
    </w:lvl>
    <w:lvl w:ilvl="6" w:tplc="11404496">
      <w:start w:val="1"/>
      <w:numFmt w:val="bullet"/>
      <w:lvlText w:val=""/>
      <w:lvlJc w:val="left"/>
      <w:pPr>
        <w:ind w:left="5040" w:hanging="360"/>
      </w:pPr>
      <w:rPr>
        <w:rFonts w:ascii="Symbol" w:hAnsi="Symbol" w:hint="default"/>
      </w:rPr>
    </w:lvl>
    <w:lvl w:ilvl="7" w:tplc="A8E25920">
      <w:start w:val="1"/>
      <w:numFmt w:val="bullet"/>
      <w:lvlText w:val="o"/>
      <w:lvlJc w:val="left"/>
      <w:pPr>
        <w:ind w:left="5760" w:hanging="360"/>
      </w:pPr>
      <w:rPr>
        <w:rFonts w:ascii="Courier New" w:hAnsi="Courier New" w:hint="default"/>
      </w:rPr>
    </w:lvl>
    <w:lvl w:ilvl="8" w:tplc="823E167C">
      <w:start w:val="1"/>
      <w:numFmt w:val="bullet"/>
      <w:lvlText w:val=""/>
      <w:lvlJc w:val="left"/>
      <w:pPr>
        <w:ind w:left="6480" w:hanging="360"/>
      </w:pPr>
      <w:rPr>
        <w:rFonts w:ascii="Wingdings" w:hAnsi="Wingdings" w:hint="default"/>
      </w:rPr>
    </w:lvl>
  </w:abstractNum>
  <w:abstractNum w:abstractNumId="17"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8"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733F9C"/>
    <w:multiLevelType w:val="hybridMultilevel"/>
    <w:tmpl w:val="D1B257A8"/>
    <w:lvl w:ilvl="0" w:tplc="ECD4022A">
      <w:start w:val="1"/>
      <w:numFmt w:val="lowerLetter"/>
      <w:lvlText w:val="(%1)"/>
      <w:lvlJc w:val="left"/>
      <w:pPr>
        <w:ind w:left="720" w:hanging="360"/>
      </w:pPr>
      <w:rPr>
        <w:rFonts w:ascii="Arial" w:eastAsia="Arial" w:hAnsi="Arial" w:hint="default"/>
        <w:spacing w:val="-1"/>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296616"/>
    <w:multiLevelType w:val="hybridMultilevel"/>
    <w:tmpl w:val="0E0093A0"/>
    <w:lvl w:ilvl="0" w:tplc="F74CC50E">
      <w:start w:val="1"/>
      <w:numFmt w:val="bullet"/>
      <w:lvlText w:val="-"/>
      <w:lvlJc w:val="left"/>
      <w:pPr>
        <w:ind w:left="720" w:hanging="360"/>
      </w:pPr>
      <w:rPr>
        <w:rFonts w:ascii="Aptos" w:hAnsi="Aptos" w:hint="default"/>
      </w:rPr>
    </w:lvl>
    <w:lvl w:ilvl="1" w:tplc="5E78B47E">
      <w:start w:val="1"/>
      <w:numFmt w:val="bullet"/>
      <w:lvlText w:val="o"/>
      <w:lvlJc w:val="left"/>
      <w:pPr>
        <w:ind w:left="1440" w:hanging="360"/>
      </w:pPr>
      <w:rPr>
        <w:rFonts w:ascii="Courier New" w:hAnsi="Courier New" w:hint="default"/>
      </w:rPr>
    </w:lvl>
    <w:lvl w:ilvl="2" w:tplc="DE9A5B06">
      <w:start w:val="1"/>
      <w:numFmt w:val="bullet"/>
      <w:lvlText w:val=""/>
      <w:lvlJc w:val="left"/>
      <w:pPr>
        <w:ind w:left="2160" w:hanging="360"/>
      </w:pPr>
      <w:rPr>
        <w:rFonts w:ascii="Wingdings" w:hAnsi="Wingdings" w:hint="default"/>
      </w:rPr>
    </w:lvl>
    <w:lvl w:ilvl="3" w:tplc="8F461496">
      <w:start w:val="1"/>
      <w:numFmt w:val="bullet"/>
      <w:lvlText w:val=""/>
      <w:lvlJc w:val="left"/>
      <w:pPr>
        <w:ind w:left="2880" w:hanging="360"/>
      </w:pPr>
      <w:rPr>
        <w:rFonts w:ascii="Symbol" w:hAnsi="Symbol" w:hint="default"/>
      </w:rPr>
    </w:lvl>
    <w:lvl w:ilvl="4" w:tplc="1136B41A">
      <w:start w:val="1"/>
      <w:numFmt w:val="bullet"/>
      <w:lvlText w:val="o"/>
      <w:lvlJc w:val="left"/>
      <w:pPr>
        <w:ind w:left="3600" w:hanging="360"/>
      </w:pPr>
      <w:rPr>
        <w:rFonts w:ascii="Courier New" w:hAnsi="Courier New" w:hint="default"/>
      </w:rPr>
    </w:lvl>
    <w:lvl w:ilvl="5" w:tplc="CC58D482">
      <w:start w:val="1"/>
      <w:numFmt w:val="bullet"/>
      <w:lvlText w:val=""/>
      <w:lvlJc w:val="left"/>
      <w:pPr>
        <w:ind w:left="4320" w:hanging="360"/>
      </w:pPr>
      <w:rPr>
        <w:rFonts w:ascii="Wingdings" w:hAnsi="Wingdings" w:hint="default"/>
      </w:rPr>
    </w:lvl>
    <w:lvl w:ilvl="6" w:tplc="001463AE">
      <w:start w:val="1"/>
      <w:numFmt w:val="bullet"/>
      <w:lvlText w:val=""/>
      <w:lvlJc w:val="left"/>
      <w:pPr>
        <w:ind w:left="5040" w:hanging="360"/>
      </w:pPr>
      <w:rPr>
        <w:rFonts w:ascii="Symbol" w:hAnsi="Symbol" w:hint="default"/>
      </w:rPr>
    </w:lvl>
    <w:lvl w:ilvl="7" w:tplc="79AE77A0">
      <w:start w:val="1"/>
      <w:numFmt w:val="bullet"/>
      <w:lvlText w:val="o"/>
      <w:lvlJc w:val="left"/>
      <w:pPr>
        <w:ind w:left="5760" w:hanging="360"/>
      </w:pPr>
      <w:rPr>
        <w:rFonts w:ascii="Courier New" w:hAnsi="Courier New" w:hint="default"/>
      </w:rPr>
    </w:lvl>
    <w:lvl w:ilvl="8" w:tplc="9C92FAD8">
      <w:start w:val="1"/>
      <w:numFmt w:val="bullet"/>
      <w:lvlText w:val=""/>
      <w:lvlJc w:val="left"/>
      <w:pPr>
        <w:ind w:left="6480" w:hanging="360"/>
      </w:pPr>
      <w:rPr>
        <w:rFonts w:ascii="Wingdings" w:hAnsi="Wingdings" w:hint="default"/>
      </w:rPr>
    </w:lvl>
  </w:abstractNum>
  <w:abstractNum w:abstractNumId="23" w15:restartNumberingAfterBreak="0">
    <w:nsid w:val="2E6245CE"/>
    <w:multiLevelType w:val="hybridMultilevel"/>
    <w:tmpl w:val="FFFFFFFF"/>
    <w:lvl w:ilvl="0" w:tplc="08702068">
      <w:start w:val="1"/>
      <w:numFmt w:val="bullet"/>
      <w:lvlText w:val="-"/>
      <w:lvlJc w:val="left"/>
      <w:pPr>
        <w:ind w:left="720" w:hanging="360"/>
      </w:pPr>
      <w:rPr>
        <w:rFonts w:ascii="Aptos" w:hAnsi="Aptos" w:hint="default"/>
      </w:rPr>
    </w:lvl>
    <w:lvl w:ilvl="1" w:tplc="C0E0ED22">
      <w:start w:val="1"/>
      <w:numFmt w:val="bullet"/>
      <w:lvlText w:val="o"/>
      <w:lvlJc w:val="left"/>
      <w:pPr>
        <w:ind w:left="1440" w:hanging="360"/>
      </w:pPr>
      <w:rPr>
        <w:rFonts w:ascii="Courier New" w:hAnsi="Courier New" w:hint="default"/>
      </w:rPr>
    </w:lvl>
    <w:lvl w:ilvl="2" w:tplc="F66ADAFA">
      <w:start w:val="1"/>
      <w:numFmt w:val="bullet"/>
      <w:lvlText w:val=""/>
      <w:lvlJc w:val="left"/>
      <w:pPr>
        <w:ind w:left="2160" w:hanging="360"/>
      </w:pPr>
      <w:rPr>
        <w:rFonts w:ascii="Wingdings" w:hAnsi="Wingdings" w:hint="default"/>
      </w:rPr>
    </w:lvl>
    <w:lvl w:ilvl="3" w:tplc="64884B12">
      <w:start w:val="1"/>
      <w:numFmt w:val="bullet"/>
      <w:lvlText w:val=""/>
      <w:lvlJc w:val="left"/>
      <w:pPr>
        <w:ind w:left="2880" w:hanging="360"/>
      </w:pPr>
      <w:rPr>
        <w:rFonts w:ascii="Symbol" w:hAnsi="Symbol" w:hint="default"/>
      </w:rPr>
    </w:lvl>
    <w:lvl w:ilvl="4" w:tplc="4D58A356">
      <w:start w:val="1"/>
      <w:numFmt w:val="bullet"/>
      <w:lvlText w:val="o"/>
      <w:lvlJc w:val="left"/>
      <w:pPr>
        <w:ind w:left="3600" w:hanging="360"/>
      </w:pPr>
      <w:rPr>
        <w:rFonts w:ascii="Courier New" w:hAnsi="Courier New" w:hint="default"/>
      </w:rPr>
    </w:lvl>
    <w:lvl w:ilvl="5" w:tplc="C726A19E">
      <w:start w:val="1"/>
      <w:numFmt w:val="bullet"/>
      <w:lvlText w:val=""/>
      <w:lvlJc w:val="left"/>
      <w:pPr>
        <w:ind w:left="4320" w:hanging="360"/>
      </w:pPr>
      <w:rPr>
        <w:rFonts w:ascii="Wingdings" w:hAnsi="Wingdings" w:hint="default"/>
      </w:rPr>
    </w:lvl>
    <w:lvl w:ilvl="6" w:tplc="9CD64E0E">
      <w:start w:val="1"/>
      <w:numFmt w:val="bullet"/>
      <w:lvlText w:val=""/>
      <w:lvlJc w:val="left"/>
      <w:pPr>
        <w:ind w:left="5040" w:hanging="360"/>
      </w:pPr>
      <w:rPr>
        <w:rFonts w:ascii="Symbol" w:hAnsi="Symbol" w:hint="default"/>
      </w:rPr>
    </w:lvl>
    <w:lvl w:ilvl="7" w:tplc="BFC6C732">
      <w:start w:val="1"/>
      <w:numFmt w:val="bullet"/>
      <w:lvlText w:val="o"/>
      <w:lvlJc w:val="left"/>
      <w:pPr>
        <w:ind w:left="5760" w:hanging="360"/>
      </w:pPr>
      <w:rPr>
        <w:rFonts w:ascii="Courier New" w:hAnsi="Courier New" w:hint="default"/>
      </w:rPr>
    </w:lvl>
    <w:lvl w:ilvl="8" w:tplc="7228D5E4">
      <w:start w:val="1"/>
      <w:numFmt w:val="bullet"/>
      <w:lvlText w:val=""/>
      <w:lvlJc w:val="left"/>
      <w:pPr>
        <w:ind w:left="6480" w:hanging="360"/>
      </w:pPr>
      <w:rPr>
        <w:rFonts w:ascii="Wingdings" w:hAnsi="Wingdings" w:hint="default"/>
      </w:rPr>
    </w:lvl>
  </w:abstractNum>
  <w:abstractNum w:abstractNumId="24" w15:restartNumberingAfterBreak="0">
    <w:nsid w:val="2F1A263D"/>
    <w:multiLevelType w:val="hybridMultilevel"/>
    <w:tmpl w:val="36DA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07B2D25"/>
    <w:multiLevelType w:val="hybridMultilevel"/>
    <w:tmpl w:val="FFFFFFFF"/>
    <w:lvl w:ilvl="0" w:tplc="FB64D3A6">
      <w:start w:val="1"/>
      <w:numFmt w:val="bullet"/>
      <w:lvlText w:val="-"/>
      <w:lvlJc w:val="left"/>
      <w:pPr>
        <w:ind w:left="720" w:hanging="360"/>
      </w:pPr>
      <w:rPr>
        <w:rFonts w:ascii="Aptos" w:hAnsi="Aptos" w:hint="default"/>
      </w:rPr>
    </w:lvl>
    <w:lvl w:ilvl="1" w:tplc="25802002">
      <w:start w:val="1"/>
      <w:numFmt w:val="bullet"/>
      <w:lvlText w:val="o"/>
      <w:lvlJc w:val="left"/>
      <w:pPr>
        <w:ind w:left="1440" w:hanging="360"/>
      </w:pPr>
      <w:rPr>
        <w:rFonts w:ascii="Courier New" w:hAnsi="Courier New" w:hint="default"/>
      </w:rPr>
    </w:lvl>
    <w:lvl w:ilvl="2" w:tplc="71A43D22">
      <w:start w:val="1"/>
      <w:numFmt w:val="bullet"/>
      <w:lvlText w:val=""/>
      <w:lvlJc w:val="left"/>
      <w:pPr>
        <w:ind w:left="2160" w:hanging="360"/>
      </w:pPr>
      <w:rPr>
        <w:rFonts w:ascii="Wingdings" w:hAnsi="Wingdings" w:hint="default"/>
      </w:rPr>
    </w:lvl>
    <w:lvl w:ilvl="3" w:tplc="9B4E6D58">
      <w:start w:val="1"/>
      <w:numFmt w:val="bullet"/>
      <w:lvlText w:val=""/>
      <w:lvlJc w:val="left"/>
      <w:pPr>
        <w:ind w:left="2880" w:hanging="360"/>
      </w:pPr>
      <w:rPr>
        <w:rFonts w:ascii="Symbol" w:hAnsi="Symbol" w:hint="default"/>
      </w:rPr>
    </w:lvl>
    <w:lvl w:ilvl="4" w:tplc="266690B6">
      <w:start w:val="1"/>
      <w:numFmt w:val="bullet"/>
      <w:lvlText w:val="o"/>
      <w:lvlJc w:val="left"/>
      <w:pPr>
        <w:ind w:left="3600" w:hanging="360"/>
      </w:pPr>
      <w:rPr>
        <w:rFonts w:ascii="Courier New" w:hAnsi="Courier New" w:hint="default"/>
      </w:rPr>
    </w:lvl>
    <w:lvl w:ilvl="5" w:tplc="13C6EB4A">
      <w:start w:val="1"/>
      <w:numFmt w:val="bullet"/>
      <w:lvlText w:val=""/>
      <w:lvlJc w:val="left"/>
      <w:pPr>
        <w:ind w:left="4320" w:hanging="360"/>
      </w:pPr>
      <w:rPr>
        <w:rFonts w:ascii="Wingdings" w:hAnsi="Wingdings" w:hint="default"/>
      </w:rPr>
    </w:lvl>
    <w:lvl w:ilvl="6" w:tplc="2E7A85F4">
      <w:start w:val="1"/>
      <w:numFmt w:val="bullet"/>
      <w:lvlText w:val=""/>
      <w:lvlJc w:val="left"/>
      <w:pPr>
        <w:ind w:left="5040" w:hanging="360"/>
      </w:pPr>
      <w:rPr>
        <w:rFonts w:ascii="Symbol" w:hAnsi="Symbol" w:hint="default"/>
      </w:rPr>
    </w:lvl>
    <w:lvl w:ilvl="7" w:tplc="8938B1C2">
      <w:start w:val="1"/>
      <w:numFmt w:val="bullet"/>
      <w:lvlText w:val="o"/>
      <w:lvlJc w:val="left"/>
      <w:pPr>
        <w:ind w:left="5760" w:hanging="360"/>
      </w:pPr>
      <w:rPr>
        <w:rFonts w:ascii="Courier New" w:hAnsi="Courier New" w:hint="default"/>
      </w:rPr>
    </w:lvl>
    <w:lvl w:ilvl="8" w:tplc="D3447852">
      <w:start w:val="1"/>
      <w:numFmt w:val="bullet"/>
      <w:lvlText w:val=""/>
      <w:lvlJc w:val="left"/>
      <w:pPr>
        <w:ind w:left="6480" w:hanging="360"/>
      </w:pPr>
      <w:rPr>
        <w:rFonts w:ascii="Wingdings" w:hAnsi="Wingdings" w:hint="default"/>
      </w:rPr>
    </w:lvl>
  </w:abstractNum>
  <w:abstractNum w:abstractNumId="27" w15:restartNumberingAfterBreak="0">
    <w:nsid w:val="318584E6"/>
    <w:multiLevelType w:val="hybridMultilevel"/>
    <w:tmpl w:val="FFFFFFFF"/>
    <w:lvl w:ilvl="0" w:tplc="6E2CF2D4">
      <w:start w:val="1"/>
      <w:numFmt w:val="bullet"/>
      <w:lvlText w:val="-"/>
      <w:lvlJc w:val="left"/>
      <w:pPr>
        <w:ind w:left="720" w:hanging="360"/>
      </w:pPr>
      <w:rPr>
        <w:rFonts w:ascii="Aptos" w:hAnsi="Aptos" w:hint="default"/>
      </w:rPr>
    </w:lvl>
    <w:lvl w:ilvl="1" w:tplc="2F60C3F0">
      <w:start w:val="1"/>
      <w:numFmt w:val="bullet"/>
      <w:lvlText w:val="o"/>
      <w:lvlJc w:val="left"/>
      <w:pPr>
        <w:ind w:left="1440" w:hanging="360"/>
      </w:pPr>
      <w:rPr>
        <w:rFonts w:ascii="Courier New" w:hAnsi="Courier New" w:hint="default"/>
      </w:rPr>
    </w:lvl>
    <w:lvl w:ilvl="2" w:tplc="59BE2F4E">
      <w:start w:val="1"/>
      <w:numFmt w:val="bullet"/>
      <w:lvlText w:val=""/>
      <w:lvlJc w:val="left"/>
      <w:pPr>
        <w:ind w:left="2160" w:hanging="360"/>
      </w:pPr>
      <w:rPr>
        <w:rFonts w:ascii="Wingdings" w:hAnsi="Wingdings" w:hint="default"/>
      </w:rPr>
    </w:lvl>
    <w:lvl w:ilvl="3" w:tplc="391678AC">
      <w:start w:val="1"/>
      <w:numFmt w:val="bullet"/>
      <w:lvlText w:val=""/>
      <w:lvlJc w:val="left"/>
      <w:pPr>
        <w:ind w:left="2880" w:hanging="360"/>
      </w:pPr>
      <w:rPr>
        <w:rFonts w:ascii="Symbol" w:hAnsi="Symbol" w:hint="default"/>
      </w:rPr>
    </w:lvl>
    <w:lvl w:ilvl="4" w:tplc="FA8434F2">
      <w:start w:val="1"/>
      <w:numFmt w:val="bullet"/>
      <w:lvlText w:val="o"/>
      <w:lvlJc w:val="left"/>
      <w:pPr>
        <w:ind w:left="3600" w:hanging="360"/>
      </w:pPr>
      <w:rPr>
        <w:rFonts w:ascii="Courier New" w:hAnsi="Courier New" w:hint="default"/>
      </w:rPr>
    </w:lvl>
    <w:lvl w:ilvl="5" w:tplc="A39E7DC2">
      <w:start w:val="1"/>
      <w:numFmt w:val="bullet"/>
      <w:lvlText w:val=""/>
      <w:lvlJc w:val="left"/>
      <w:pPr>
        <w:ind w:left="4320" w:hanging="360"/>
      </w:pPr>
      <w:rPr>
        <w:rFonts w:ascii="Wingdings" w:hAnsi="Wingdings" w:hint="default"/>
      </w:rPr>
    </w:lvl>
    <w:lvl w:ilvl="6" w:tplc="EA2AF228">
      <w:start w:val="1"/>
      <w:numFmt w:val="bullet"/>
      <w:lvlText w:val=""/>
      <w:lvlJc w:val="left"/>
      <w:pPr>
        <w:ind w:left="5040" w:hanging="360"/>
      </w:pPr>
      <w:rPr>
        <w:rFonts w:ascii="Symbol" w:hAnsi="Symbol" w:hint="default"/>
      </w:rPr>
    </w:lvl>
    <w:lvl w:ilvl="7" w:tplc="A3D48C60">
      <w:start w:val="1"/>
      <w:numFmt w:val="bullet"/>
      <w:lvlText w:val="o"/>
      <w:lvlJc w:val="left"/>
      <w:pPr>
        <w:ind w:left="5760" w:hanging="360"/>
      </w:pPr>
      <w:rPr>
        <w:rFonts w:ascii="Courier New" w:hAnsi="Courier New" w:hint="default"/>
      </w:rPr>
    </w:lvl>
    <w:lvl w:ilvl="8" w:tplc="A22035BC">
      <w:start w:val="1"/>
      <w:numFmt w:val="bullet"/>
      <w:lvlText w:val=""/>
      <w:lvlJc w:val="left"/>
      <w:pPr>
        <w:ind w:left="6480" w:hanging="360"/>
      </w:pPr>
      <w:rPr>
        <w:rFonts w:ascii="Wingdings" w:hAnsi="Wingdings" w:hint="default"/>
      </w:rPr>
    </w:lvl>
  </w:abstractNum>
  <w:abstractNum w:abstractNumId="28"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BC599E"/>
    <w:multiLevelType w:val="hybridMultilevel"/>
    <w:tmpl w:val="B2EEED0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0" w15:restartNumberingAfterBreak="0">
    <w:nsid w:val="3AF50A1C"/>
    <w:multiLevelType w:val="hybridMultilevel"/>
    <w:tmpl w:val="1714C57C"/>
    <w:lvl w:ilvl="0" w:tplc="C018E114">
      <w:start w:val="1"/>
      <w:numFmt w:val="bullet"/>
      <w:lvlText w:val="•"/>
      <w:lvlJc w:val="left"/>
      <w:pPr>
        <w:tabs>
          <w:tab w:val="num" w:pos="720"/>
        </w:tabs>
        <w:ind w:left="720" w:hanging="360"/>
      </w:pPr>
      <w:rPr>
        <w:rFonts w:ascii="Arial" w:hAnsi="Arial" w:hint="default"/>
      </w:rPr>
    </w:lvl>
    <w:lvl w:ilvl="1" w:tplc="63DA02E4" w:tentative="1">
      <w:start w:val="1"/>
      <w:numFmt w:val="bullet"/>
      <w:lvlText w:val="•"/>
      <w:lvlJc w:val="left"/>
      <w:pPr>
        <w:tabs>
          <w:tab w:val="num" w:pos="1440"/>
        </w:tabs>
        <w:ind w:left="1440" w:hanging="360"/>
      </w:pPr>
      <w:rPr>
        <w:rFonts w:ascii="Arial" w:hAnsi="Arial" w:hint="default"/>
      </w:rPr>
    </w:lvl>
    <w:lvl w:ilvl="2" w:tplc="6584ED12" w:tentative="1">
      <w:start w:val="1"/>
      <w:numFmt w:val="bullet"/>
      <w:lvlText w:val="•"/>
      <w:lvlJc w:val="left"/>
      <w:pPr>
        <w:tabs>
          <w:tab w:val="num" w:pos="2160"/>
        </w:tabs>
        <w:ind w:left="2160" w:hanging="360"/>
      </w:pPr>
      <w:rPr>
        <w:rFonts w:ascii="Arial" w:hAnsi="Arial" w:hint="default"/>
      </w:rPr>
    </w:lvl>
    <w:lvl w:ilvl="3" w:tplc="891219D6" w:tentative="1">
      <w:start w:val="1"/>
      <w:numFmt w:val="bullet"/>
      <w:lvlText w:val="•"/>
      <w:lvlJc w:val="left"/>
      <w:pPr>
        <w:tabs>
          <w:tab w:val="num" w:pos="2880"/>
        </w:tabs>
        <w:ind w:left="2880" w:hanging="360"/>
      </w:pPr>
      <w:rPr>
        <w:rFonts w:ascii="Arial" w:hAnsi="Arial" w:hint="default"/>
      </w:rPr>
    </w:lvl>
    <w:lvl w:ilvl="4" w:tplc="95706ED8" w:tentative="1">
      <w:start w:val="1"/>
      <w:numFmt w:val="bullet"/>
      <w:lvlText w:val="•"/>
      <w:lvlJc w:val="left"/>
      <w:pPr>
        <w:tabs>
          <w:tab w:val="num" w:pos="3600"/>
        </w:tabs>
        <w:ind w:left="3600" w:hanging="360"/>
      </w:pPr>
      <w:rPr>
        <w:rFonts w:ascii="Arial" w:hAnsi="Arial" w:hint="default"/>
      </w:rPr>
    </w:lvl>
    <w:lvl w:ilvl="5" w:tplc="F214A0D6" w:tentative="1">
      <w:start w:val="1"/>
      <w:numFmt w:val="bullet"/>
      <w:lvlText w:val="•"/>
      <w:lvlJc w:val="left"/>
      <w:pPr>
        <w:tabs>
          <w:tab w:val="num" w:pos="4320"/>
        </w:tabs>
        <w:ind w:left="4320" w:hanging="360"/>
      </w:pPr>
      <w:rPr>
        <w:rFonts w:ascii="Arial" w:hAnsi="Arial" w:hint="default"/>
      </w:rPr>
    </w:lvl>
    <w:lvl w:ilvl="6" w:tplc="D06EBA32" w:tentative="1">
      <w:start w:val="1"/>
      <w:numFmt w:val="bullet"/>
      <w:lvlText w:val="•"/>
      <w:lvlJc w:val="left"/>
      <w:pPr>
        <w:tabs>
          <w:tab w:val="num" w:pos="5040"/>
        </w:tabs>
        <w:ind w:left="5040" w:hanging="360"/>
      </w:pPr>
      <w:rPr>
        <w:rFonts w:ascii="Arial" w:hAnsi="Arial" w:hint="default"/>
      </w:rPr>
    </w:lvl>
    <w:lvl w:ilvl="7" w:tplc="93D4A452" w:tentative="1">
      <w:start w:val="1"/>
      <w:numFmt w:val="bullet"/>
      <w:lvlText w:val="•"/>
      <w:lvlJc w:val="left"/>
      <w:pPr>
        <w:tabs>
          <w:tab w:val="num" w:pos="5760"/>
        </w:tabs>
        <w:ind w:left="5760" w:hanging="360"/>
      </w:pPr>
      <w:rPr>
        <w:rFonts w:ascii="Arial" w:hAnsi="Arial" w:hint="default"/>
      </w:rPr>
    </w:lvl>
    <w:lvl w:ilvl="8" w:tplc="6F56AD4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B4C7843"/>
    <w:multiLevelType w:val="hybridMultilevel"/>
    <w:tmpl w:val="FFFFFFFF"/>
    <w:lvl w:ilvl="0" w:tplc="5D063BB2">
      <w:start w:val="1"/>
      <w:numFmt w:val="bullet"/>
      <w:lvlText w:val="-"/>
      <w:lvlJc w:val="left"/>
      <w:pPr>
        <w:ind w:left="720" w:hanging="360"/>
      </w:pPr>
      <w:rPr>
        <w:rFonts w:ascii="Aptos" w:hAnsi="Aptos" w:hint="default"/>
      </w:rPr>
    </w:lvl>
    <w:lvl w:ilvl="1" w:tplc="A2A66802">
      <w:start w:val="1"/>
      <w:numFmt w:val="bullet"/>
      <w:lvlText w:val="o"/>
      <w:lvlJc w:val="left"/>
      <w:pPr>
        <w:ind w:left="1440" w:hanging="360"/>
      </w:pPr>
      <w:rPr>
        <w:rFonts w:ascii="Courier New" w:hAnsi="Courier New" w:hint="default"/>
      </w:rPr>
    </w:lvl>
    <w:lvl w:ilvl="2" w:tplc="AFEC663A">
      <w:start w:val="1"/>
      <w:numFmt w:val="bullet"/>
      <w:lvlText w:val=""/>
      <w:lvlJc w:val="left"/>
      <w:pPr>
        <w:ind w:left="2160" w:hanging="360"/>
      </w:pPr>
      <w:rPr>
        <w:rFonts w:ascii="Wingdings" w:hAnsi="Wingdings" w:hint="default"/>
      </w:rPr>
    </w:lvl>
    <w:lvl w:ilvl="3" w:tplc="4FE2E1C2">
      <w:start w:val="1"/>
      <w:numFmt w:val="bullet"/>
      <w:lvlText w:val=""/>
      <w:lvlJc w:val="left"/>
      <w:pPr>
        <w:ind w:left="2880" w:hanging="360"/>
      </w:pPr>
      <w:rPr>
        <w:rFonts w:ascii="Symbol" w:hAnsi="Symbol" w:hint="default"/>
      </w:rPr>
    </w:lvl>
    <w:lvl w:ilvl="4" w:tplc="80FE33F6">
      <w:start w:val="1"/>
      <w:numFmt w:val="bullet"/>
      <w:lvlText w:val="o"/>
      <w:lvlJc w:val="left"/>
      <w:pPr>
        <w:ind w:left="3600" w:hanging="360"/>
      </w:pPr>
      <w:rPr>
        <w:rFonts w:ascii="Courier New" w:hAnsi="Courier New" w:hint="default"/>
      </w:rPr>
    </w:lvl>
    <w:lvl w:ilvl="5" w:tplc="BEE02DF2">
      <w:start w:val="1"/>
      <w:numFmt w:val="bullet"/>
      <w:lvlText w:val=""/>
      <w:lvlJc w:val="left"/>
      <w:pPr>
        <w:ind w:left="4320" w:hanging="360"/>
      </w:pPr>
      <w:rPr>
        <w:rFonts w:ascii="Wingdings" w:hAnsi="Wingdings" w:hint="default"/>
      </w:rPr>
    </w:lvl>
    <w:lvl w:ilvl="6" w:tplc="1A544B8A">
      <w:start w:val="1"/>
      <w:numFmt w:val="bullet"/>
      <w:lvlText w:val=""/>
      <w:lvlJc w:val="left"/>
      <w:pPr>
        <w:ind w:left="5040" w:hanging="360"/>
      </w:pPr>
      <w:rPr>
        <w:rFonts w:ascii="Symbol" w:hAnsi="Symbol" w:hint="default"/>
      </w:rPr>
    </w:lvl>
    <w:lvl w:ilvl="7" w:tplc="6184814A">
      <w:start w:val="1"/>
      <w:numFmt w:val="bullet"/>
      <w:lvlText w:val="o"/>
      <w:lvlJc w:val="left"/>
      <w:pPr>
        <w:ind w:left="5760" w:hanging="360"/>
      </w:pPr>
      <w:rPr>
        <w:rFonts w:ascii="Courier New" w:hAnsi="Courier New" w:hint="default"/>
      </w:rPr>
    </w:lvl>
    <w:lvl w:ilvl="8" w:tplc="521EDFD0">
      <w:start w:val="1"/>
      <w:numFmt w:val="bullet"/>
      <w:lvlText w:val=""/>
      <w:lvlJc w:val="left"/>
      <w:pPr>
        <w:ind w:left="6480" w:hanging="360"/>
      </w:pPr>
      <w:rPr>
        <w:rFonts w:ascii="Wingdings" w:hAnsi="Wingdings" w:hint="default"/>
      </w:rPr>
    </w:lvl>
  </w:abstractNum>
  <w:abstractNum w:abstractNumId="32" w15:restartNumberingAfterBreak="0">
    <w:nsid w:val="438430E1"/>
    <w:multiLevelType w:val="hybridMultilevel"/>
    <w:tmpl w:val="34DAED6A"/>
    <w:lvl w:ilvl="0" w:tplc="B7D29B22">
      <w:start w:val="1"/>
      <w:numFmt w:val="bullet"/>
      <w:lvlText w:val="-"/>
      <w:lvlJc w:val="left"/>
      <w:pPr>
        <w:ind w:left="720" w:hanging="360"/>
      </w:pPr>
      <w:rPr>
        <w:rFonts w:ascii="Aptos" w:hAnsi="Aptos" w:hint="default"/>
      </w:rPr>
    </w:lvl>
    <w:lvl w:ilvl="1" w:tplc="F80A322C">
      <w:start w:val="1"/>
      <w:numFmt w:val="bullet"/>
      <w:lvlText w:val="o"/>
      <w:lvlJc w:val="left"/>
      <w:pPr>
        <w:ind w:left="1440" w:hanging="360"/>
      </w:pPr>
      <w:rPr>
        <w:rFonts w:ascii="Courier New" w:hAnsi="Courier New" w:hint="default"/>
      </w:rPr>
    </w:lvl>
    <w:lvl w:ilvl="2" w:tplc="2342F722">
      <w:start w:val="1"/>
      <w:numFmt w:val="bullet"/>
      <w:lvlText w:val=""/>
      <w:lvlJc w:val="left"/>
      <w:pPr>
        <w:ind w:left="2160" w:hanging="360"/>
      </w:pPr>
      <w:rPr>
        <w:rFonts w:ascii="Wingdings" w:hAnsi="Wingdings" w:hint="default"/>
      </w:rPr>
    </w:lvl>
    <w:lvl w:ilvl="3" w:tplc="888A8A0C">
      <w:start w:val="1"/>
      <w:numFmt w:val="bullet"/>
      <w:lvlText w:val=""/>
      <w:lvlJc w:val="left"/>
      <w:pPr>
        <w:ind w:left="2880" w:hanging="360"/>
      </w:pPr>
      <w:rPr>
        <w:rFonts w:ascii="Symbol" w:hAnsi="Symbol" w:hint="default"/>
      </w:rPr>
    </w:lvl>
    <w:lvl w:ilvl="4" w:tplc="6DDC0B0C">
      <w:start w:val="1"/>
      <w:numFmt w:val="bullet"/>
      <w:lvlText w:val="o"/>
      <w:lvlJc w:val="left"/>
      <w:pPr>
        <w:ind w:left="3600" w:hanging="360"/>
      </w:pPr>
      <w:rPr>
        <w:rFonts w:ascii="Courier New" w:hAnsi="Courier New" w:hint="default"/>
      </w:rPr>
    </w:lvl>
    <w:lvl w:ilvl="5" w:tplc="4CC4521C">
      <w:start w:val="1"/>
      <w:numFmt w:val="bullet"/>
      <w:lvlText w:val=""/>
      <w:lvlJc w:val="left"/>
      <w:pPr>
        <w:ind w:left="4320" w:hanging="360"/>
      </w:pPr>
      <w:rPr>
        <w:rFonts w:ascii="Wingdings" w:hAnsi="Wingdings" w:hint="default"/>
      </w:rPr>
    </w:lvl>
    <w:lvl w:ilvl="6" w:tplc="4F806464">
      <w:start w:val="1"/>
      <w:numFmt w:val="bullet"/>
      <w:lvlText w:val=""/>
      <w:lvlJc w:val="left"/>
      <w:pPr>
        <w:ind w:left="5040" w:hanging="360"/>
      </w:pPr>
      <w:rPr>
        <w:rFonts w:ascii="Symbol" w:hAnsi="Symbol" w:hint="default"/>
      </w:rPr>
    </w:lvl>
    <w:lvl w:ilvl="7" w:tplc="D7E4D9B2">
      <w:start w:val="1"/>
      <w:numFmt w:val="bullet"/>
      <w:lvlText w:val="o"/>
      <w:lvlJc w:val="left"/>
      <w:pPr>
        <w:ind w:left="5760" w:hanging="360"/>
      </w:pPr>
      <w:rPr>
        <w:rFonts w:ascii="Courier New" w:hAnsi="Courier New" w:hint="default"/>
      </w:rPr>
    </w:lvl>
    <w:lvl w:ilvl="8" w:tplc="251C1364">
      <w:start w:val="1"/>
      <w:numFmt w:val="bullet"/>
      <w:lvlText w:val=""/>
      <w:lvlJc w:val="left"/>
      <w:pPr>
        <w:ind w:left="6480" w:hanging="360"/>
      </w:pPr>
      <w:rPr>
        <w:rFonts w:ascii="Wingdings" w:hAnsi="Wingdings" w:hint="default"/>
      </w:rPr>
    </w:lvl>
  </w:abstractNum>
  <w:abstractNum w:abstractNumId="33" w15:restartNumberingAfterBreak="0">
    <w:nsid w:val="480D7773"/>
    <w:multiLevelType w:val="hybridMultilevel"/>
    <w:tmpl w:val="FFFFFFFF"/>
    <w:lvl w:ilvl="0" w:tplc="F7506D86">
      <w:start w:val="1"/>
      <w:numFmt w:val="bullet"/>
      <w:lvlText w:val="-"/>
      <w:lvlJc w:val="left"/>
      <w:pPr>
        <w:ind w:left="720" w:hanging="360"/>
      </w:pPr>
      <w:rPr>
        <w:rFonts w:ascii="Aptos" w:hAnsi="Aptos" w:hint="default"/>
      </w:rPr>
    </w:lvl>
    <w:lvl w:ilvl="1" w:tplc="0E9A67AE">
      <w:start w:val="1"/>
      <w:numFmt w:val="bullet"/>
      <w:lvlText w:val="o"/>
      <w:lvlJc w:val="left"/>
      <w:pPr>
        <w:ind w:left="1440" w:hanging="360"/>
      </w:pPr>
      <w:rPr>
        <w:rFonts w:ascii="Courier New" w:hAnsi="Courier New" w:hint="default"/>
      </w:rPr>
    </w:lvl>
    <w:lvl w:ilvl="2" w:tplc="EEACC914">
      <w:start w:val="1"/>
      <w:numFmt w:val="bullet"/>
      <w:lvlText w:val=""/>
      <w:lvlJc w:val="left"/>
      <w:pPr>
        <w:ind w:left="2160" w:hanging="360"/>
      </w:pPr>
      <w:rPr>
        <w:rFonts w:ascii="Wingdings" w:hAnsi="Wingdings" w:hint="default"/>
      </w:rPr>
    </w:lvl>
    <w:lvl w:ilvl="3" w:tplc="BF3E30B0">
      <w:start w:val="1"/>
      <w:numFmt w:val="bullet"/>
      <w:lvlText w:val=""/>
      <w:lvlJc w:val="left"/>
      <w:pPr>
        <w:ind w:left="2880" w:hanging="360"/>
      </w:pPr>
      <w:rPr>
        <w:rFonts w:ascii="Symbol" w:hAnsi="Symbol" w:hint="default"/>
      </w:rPr>
    </w:lvl>
    <w:lvl w:ilvl="4" w:tplc="5E5441EE">
      <w:start w:val="1"/>
      <w:numFmt w:val="bullet"/>
      <w:lvlText w:val="o"/>
      <w:lvlJc w:val="left"/>
      <w:pPr>
        <w:ind w:left="3600" w:hanging="360"/>
      </w:pPr>
      <w:rPr>
        <w:rFonts w:ascii="Courier New" w:hAnsi="Courier New" w:hint="default"/>
      </w:rPr>
    </w:lvl>
    <w:lvl w:ilvl="5" w:tplc="D25E1E78">
      <w:start w:val="1"/>
      <w:numFmt w:val="bullet"/>
      <w:lvlText w:val=""/>
      <w:lvlJc w:val="left"/>
      <w:pPr>
        <w:ind w:left="4320" w:hanging="360"/>
      </w:pPr>
      <w:rPr>
        <w:rFonts w:ascii="Wingdings" w:hAnsi="Wingdings" w:hint="default"/>
      </w:rPr>
    </w:lvl>
    <w:lvl w:ilvl="6" w:tplc="34087E92">
      <w:start w:val="1"/>
      <w:numFmt w:val="bullet"/>
      <w:lvlText w:val=""/>
      <w:lvlJc w:val="left"/>
      <w:pPr>
        <w:ind w:left="5040" w:hanging="360"/>
      </w:pPr>
      <w:rPr>
        <w:rFonts w:ascii="Symbol" w:hAnsi="Symbol" w:hint="default"/>
      </w:rPr>
    </w:lvl>
    <w:lvl w:ilvl="7" w:tplc="0852A56E">
      <w:start w:val="1"/>
      <w:numFmt w:val="bullet"/>
      <w:lvlText w:val="o"/>
      <w:lvlJc w:val="left"/>
      <w:pPr>
        <w:ind w:left="5760" w:hanging="360"/>
      </w:pPr>
      <w:rPr>
        <w:rFonts w:ascii="Courier New" w:hAnsi="Courier New" w:hint="default"/>
      </w:rPr>
    </w:lvl>
    <w:lvl w:ilvl="8" w:tplc="D51AEB8C">
      <w:start w:val="1"/>
      <w:numFmt w:val="bullet"/>
      <w:lvlText w:val=""/>
      <w:lvlJc w:val="left"/>
      <w:pPr>
        <w:ind w:left="6480" w:hanging="360"/>
      </w:pPr>
      <w:rPr>
        <w:rFonts w:ascii="Wingdings" w:hAnsi="Wingdings" w:hint="default"/>
      </w:rPr>
    </w:lvl>
  </w:abstractNum>
  <w:abstractNum w:abstractNumId="34"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E7C76D"/>
    <w:multiLevelType w:val="hybridMultilevel"/>
    <w:tmpl w:val="249250E0"/>
    <w:lvl w:ilvl="0" w:tplc="20A26C54">
      <w:start w:val="1"/>
      <w:numFmt w:val="bullet"/>
      <w:lvlText w:val="-"/>
      <w:lvlJc w:val="left"/>
      <w:pPr>
        <w:ind w:left="720" w:hanging="360"/>
      </w:pPr>
      <w:rPr>
        <w:rFonts w:ascii="Aptos" w:hAnsi="Aptos" w:hint="default"/>
      </w:rPr>
    </w:lvl>
    <w:lvl w:ilvl="1" w:tplc="70BAEE96">
      <w:start w:val="1"/>
      <w:numFmt w:val="bullet"/>
      <w:lvlText w:val="o"/>
      <w:lvlJc w:val="left"/>
      <w:pPr>
        <w:ind w:left="1440" w:hanging="360"/>
      </w:pPr>
      <w:rPr>
        <w:rFonts w:ascii="Courier New" w:hAnsi="Courier New" w:hint="default"/>
      </w:rPr>
    </w:lvl>
    <w:lvl w:ilvl="2" w:tplc="9FB68A12">
      <w:start w:val="1"/>
      <w:numFmt w:val="bullet"/>
      <w:lvlText w:val=""/>
      <w:lvlJc w:val="left"/>
      <w:pPr>
        <w:ind w:left="2160" w:hanging="360"/>
      </w:pPr>
      <w:rPr>
        <w:rFonts w:ascii="Wingdings" w:hAnsi="Wingdings" w:hint="default"/>
      </w:rPr>
    </w:lvl>
    <w:lvl w:ilvl="3" w:tplc="5D061EB2">
      <w:start w:val="1"/>
      <w:numFmt w:val="bullet"/>
      <w:lvlText w:val=""/>
      <w:lvlJc w:val="left"/>
      <w:pPr>
        <w:ind w:left="2880" w:hanging="360"/>
      </w:pPr>
      <w:rPr>
        <w:rFonts w:ascii="Symbol" w:hAnsi="Symbol" w:hint="default"/>
      </w:rPr>
    </w:lvl>
    <w:lvl w:ilvl="4" w:tplc="1B48159C">
      <w:start w:val="1"/>
      <w:numFmt w:val="bullet"/>
      <w:lvlText w:val="o"/>
      <w:lvlJc w:val="left"/>
      <w:pPr>
        <w:ind w:left="3600" w:hanging="360"/>
      </w:pPr>
      <w:rPr>
        <w:rFonts w:ascii="Courier New" w:hAnsi="Courier New" w:hint="default"/>
      </w:rPr>
    </w:lvl>
    <w:lvl w:ilvl="5" w:tplc="468E33FE">
      <w:start w:val="1"/>
      <w:numFmt w:val="bullet"/>
      <w:lvlText w:val=""/>
      <w:lvlJc w:val="left"/>
      <w:pPr>
        <w:ind w:left="4320" w:hanging="360"/>
      </w:pPr>
      <w:rPr>
        <w:rFonts w:ascii="Wingdings" w:hAnsi="Wingdings" w:hint="default"/>
      </w:rPr>
    </w:lvl>
    <w:lvl w:ilvl="6" w:tplc="E2B6E678">
      <w:start w:val="1"/>
      <w:numFmt w:val="bullet"/>
      <w:lvlText w:val=""/>
      <w:lvlJc w:val="left"/>
      <w:pPr>
        <w:ind w:left="5040" w:hanging="360"/>
      </w:pPr>
      <w:rPr>
        <w:rFonts w:ascii="Symbol" w:hAnsi="Symbol" w:hint="default"/>
      </w:rPr>
    </w:lvl>
    <w:lvl w:ilvl="7" w:tplc="45205AA8">
      <w:start w:val="1"/>
      <w:numFmt w:val="bullet"/>
      <w:lvlText w:val="o"/>
      <w:lvlJc w:val="left"/>
      <w:pPr>
        <w:ind w:left="5760" w:hanging="360"/>
      </w:pPr>
      <w:rPr>
        <w:rFonts w:ascii="Courier New" w:hAnsi="Courier New" w:hint="default"/>
      </w:rPr>
    </w:lvl>
    <w:lvl w:ilvl="8" w:tplc="5FA0D59C">
      <w:start w:val="1"/>
      <w:numFmt w:val="bullet"/>
      <w:lvlText w:val=""/>
      <w:lvlJc w:val="left"/>
      <w:pPr>
        <w:ind w:left="6480" w:hanging="360"/>
      </w:pPr>
      <w:rPr>
        <w:rFonts w:ascii="Wingdings" w:hAnsi="Wingdings" w:hint="default"/>
      </w:rPr>
    </w:lvl>
  </w:abstractNum>
  <w:abstractNum w:abstractNumId="36" w15:restartNumberingAfterBreak="0">
    <w:nsid w:val="547B9220"/>
    <w:multiLevelType w:val="hybridMultilevel"/>
    <w:tmpl w:val="FFFFFFFF"/>
    <w:lvl w:ilvl="0" w:tplc="8BE8D3FC">
      <w:start w:val="1"/>
      <w:numFmt w:val="bullet"/>
      <w:lvlText w:val="-"/>
      <w:lvlJc w:val="left"/>
      <w:pPr>
        <w:ind w:left="720" w:hanging="360"/>
      </w:pPr>
      <w:rPr>
        <w:rFonts w:ascii="Aptos" w:hAnsi="Aptos" w:hint="default"/>
      </w:rPr>
    </w:lvl>
    <w:lvl w:ilvl="1" w:tplc="E974A55E">
      <w:start w:val="1"/>
      <w:numFmt w:val="bullet"/>
      <w:lvlText w:val="o"/>
      <w:lvlJc w:val="left"/>
      <w:pPr>
        <w:ind w:left="1440" w:hanging="360"/>
      </w:pPr>
      <w:rPr>
        <w:rFonts w:ascii="Courier New" w:hAnsi="Courier New" w:hint="default"/>
      </w:rPr>
    </w:lvl>
    <w:lvl w:ilvl="2" w:tplc="91421FE4">
      <w:start w:val="1"/>
      <w:numFmt w:val="bullet"/>
      <w:lvlText w:val=""/>
      <w:lvlJc w:val="left"/>
      <w:pPr>
        <w:ind w:left="2160" w:hanging="360"/>
      </w:pPr>
      <w:rPr>
        <w:rFonts w:ascii="Wingdings" w:hAnsi="Wingdings" w:hint="default"/>
      </w:rPr>
    </w:lvl>
    <w:lvl w:ilvl="3" w:tplc="EFAAEFBE">
      <w:start w:val="1"/>
      <w:numFmt w:val="bullet"/>
      <w:lvlText w:val=""/>
      <w:lvlJc w:val="left"/>
      <w:pPr>
        <w:ind w:left="2880" w:hanging="360"/>
      </w:pPr>
      <w:rPr>
        <w:rFonts w:ascii="Symbol" w:hAnsi="Symbol" w:hint="default"/>
      </w:rPr>
    </w:lvl>
    <w:lvl w:ilvl="4" w:tplc="D7A673EE">
      <w:start w:val="1"/>
      <w:numFmt w:val="bullet"/>
      <w:lvlText w:val="o"/>
      <w:lvlJc w:val="left"/>
      <w:pPr>
        <w:ind w:left="3600" w:hanging="360"/>
      </w:pPr>
      <w:rPr>
        <w:rFonts w:ascii="Courier New" w:hAnsi="Courier New" w:hint="default"/>
      </w:rPr>
    </w:lvl>
    <w:lvl w:ilvl="5" w:tplc="FF7610F4">
      <w:start w:val="1"/>
      <w:numFmt w:val="bullet"/>
      <w:lvlText w:val=""/>
      <w:lvlJc w:val="left"/>
      <w:pPr>
        <w:ind w:left="4320" w:hanging="360"/>
      </w:pPr>
      <w:rPr>
        <w:rFonts w:ascii="Wingdings" w:hAnsi="Wingdings" w:hint="default"/>
      </w:rPr>
    </w:lvl>
    <w:lvl w:ilvl="6" w:tplc="D88E74BA">
      <w:start w:val="1"/>
      <w:numFmt w:val="bullet"/>
      <w:lvlText w:val=""/>
      <w:lvlJc w:val="left"/>
      <w:pPr>
        <w:ind w:left="5040" w:hanging="360"/>
      </w:pPr>
      <w:rPr>
        <w:rFonts w:ascii="Symbol" w:hAnsi="Symbol" w:hint="default"/>
      </w:rPr>
    </w:lvl>
    <w:lvl w:ilvl="7" w:tplc="841E0186">
      <w:start w:val="1"/>
      <w:numFmt w:val="bullet"/>
      <w:lvlText w:val="o"/>
      <w:lvlJc w:val="left"/>
      <w:pPr>
        <w:ind w:left="5760" w:hanging="360"/>
      </w:pPr>
      <w:rPr>
        <w:rFonts w:ascii="Courier New" w:hAnsi="Courier New" w:hint="default"/>
      </w:rPr>
    </w:lvl>
    <w:lvl w:ilvl="8" w:tplc="B060EC0E">
      <w:start w:val="1"/>
      <w:numFmt w:val="bullet"/>
      <w:lvlText w:val=""/>
      <w:lvlJc w:val="left"/>
      <w:pPr>
        <w:ind w:left="6480" w:hanging="360"/>
      </w:pPr>
      <w:rPr>
        <w:rFonts w:ascii="Wingdings" w:hAnsi="Wingdings" w:hint="default"/>
      </w:rPr>
    </w:lvl>
  </w:abstractNum>
  <w:abstractNum w:abstractNumId="37" w15:restartNumberingAfterBreak="0">
    <w:nsid w:val="5732FDB4"/>
    <w:multiLevelType w:val="hybridMultilevel"/>
    <w:tmpl w:val="F5D4886A"/>
    <w:lvl w:ilvl="0" w:tplc="E02A6AA6">
      <w:start w:val="1"/>
      <w:numFmt w:val="bullet"/>
      <w:lvlText w:val="-"/>
      <w:lvlJc w:val="left"/>
      <w:pPr>
        <w:ind w:left="720" w:hanging="360"/>
      </w:pPr>
      <w:rPr>
        <w:rFonts w:ascii="Aptos" w:hAnsi="Aptos" w:hint="default"/>
      </w:rPr>
    </w:lvl>
    <w:lvl w:ilvl="1" w:tplc="EEC23B98">
      <w:start w:val="1"/>
      <w:numFmt w:val="bullet"/>
      <w:lvlText w:val="o"/>
      <w:lvlJc w:val="left"/>
      <w:pPr>
        <w:ind w:left="1440" w:hanging="360"/>
      </w:pPr>
      <w:rPr>
        <w:rFonts w:ascii="Courier New" w:hAnsi="Courier New" w:hint="default"/>
      </w:rPr>
    </w:lvl>
    <w:lvl w:ilvl="2" w:tplc="89088B34">
      <w:start w:val="1"/>
      <w:numFmt w:val="bullet"/>
      <w:lvlText w:val=""/>
      <w:lvlJc w:val="left"/>
      <w:pPr>
        <w:ind w:left="2160" w:hanging="360"/>
      </w:pPr>
      <w:rPr>
        <w:rFonts w:ascii="Wingdings" w:hAnsi="Wingdings" w:hint="default"/>
      </w:rPr>
    </w:lvl>
    <w:lvl w:ilvl="3" w:tplc="DE9EF994">
      <w:start w:val="1"/>
      <w:numFmt w:val="bullet"/>
      <w:lvlText w:val=""/>
      <w:lvlJc w:val="left"/>
      <w:pPr>
        <w:ind w:left="2880" w:hanging="360"/>
      </w:pPr>
      <w:rPr>
        <w:rFonts w:ascii="Symbol" w:hAnsi="Symbol" w:hint="default"/>
      </w:rPr>
    </w:lvl>
    <w:lvl w:ilvl="4" w:tplc="3F62DFEE">
      <w:start w:val="1"/>
      <w:numFmt w:val="bullet"/>
      <w:lvlText w:val="o"/>
      <w:lvlJc w:val="left"/>
      <w:pPr>
        <w:ind w:left="3600" w:hanging="360"/>
      </w:pPr>
      <w:rPr>
        <w:rFonts w:ascii="Courier New" w:hAnsi="Courier New" w:hint="default"/>
      </w:rPr>
    </w:lvl>
    <w:lvl w:ilvl="5" w:tplc="6FF458B2">
      <w:start w:val="1"/>
      <w:numFmt w:val="bullet"/>
      <w:lvlText w:val=""/>
      <w:lvlJc w:val="left"/>
      <w:pPr>
        <w:ind w:left="4320" w:hanging="360"/>
      </w:pPr>
      <w:rPr>
        <w:rFonts w:ascii="Wingdings" w:hAnsi="Wingdings" w:hint="default"/>
      </w:rPr>
    </w:lvl>
    <w:lvl w:ilvl="6" w:tplc="FC32A344">
      <w:start w:val="1"/>
      <w:numFmt w:val="bullet"/>
      <w:lvlText w:val=""/>
      <w:lvlJc w:val="left"/>
      <w:pPr>
        <w:ind w:left="5040" w:hanging="360"/>
      </w:pPr>
      <w:rPr>
        <w:rFonts w:ascii="Symbol" w:hAnsi="Symbol" w:hint="default"/>
      </w:rPr>
    </w:lvl>
    <w:lvl w:ilvl="7" w:tplc="E8BC131A">
      <w:start w:val="1"/>
      <w:numFmt w:val="bullet"/>
      <w:lvlText w:val="o"/>
      <w:lvlJc w:val="left"/>
      <w:pPr>
        <w:ind w:left="5760" w:hanging="360"/>
      </w:pPr>
      <w:rPr>
        <w:rFonts w:ascii="Courier New" w:hAnsi="Courier New" w:hint="default"/>
      </w:rPr>
    </w:lvl>
    <w:lvl w:ilvl="8" w:tplc="4E381686">
      <w:start w:val="1"/>
      <w:numFmt w:val="bullet"/>
      <w:lvlText w:val=""/>
      <w:lvlJc w:val="left"/>
      <w:pPr>
        <w:ind w:left="6480" w:hanging="360"/>
      </w:pPr>
      <w:rPr>
        <w:rFonts w:ascii="Wingdings" w:hAnsi="Wingdings" w:hint="default"/>
      </w:rPr>
    </w:lvl>
  </w:abstractNum>
  <w:abstractNum w:abstractNumId="38" w15:restartNumberingAfterBreak="0">
    <w:nsid w:val="582952CC"/>
    <w:multiLevelType w:val="hybridMultilevel"/>
    <w:tmpl w:val="B50642F2"/>
    <w:lvl w:ilvl="0" w:tplc="AC1C5726">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4270829"/>
    <w:multiLevelType w:val="hybridMultilevel"/>
    <w:tmpl w:val="0B32D82A"/>
    <w:lvl w:ilvl="0" w:tplc="4DD2D46A">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FA90C0"/>
    <w:multiLevelType w:val="hybridMultilevel"/>
    <w:tmpl w:val="B66033F0"/>
    <w:lvl w:ilvl="0" w:tplc="08E8022A">
      <w:start w:val="1"/>
      <w:numFmt w:val="bullet"/>
      <w:lvlText w:val="-"/>
      <w:lvlJc w:val="left"/>
      <w:pPr>
        <w:ind w:left="720" w:hanging="360"/>
      </w:pPr>
      <w:rPr>
        <w:rFonts w:ascii="Aptos" w:hAnsi="Aptos" w:hint="default"/>
      </w:rPr>
    </w:lvl>
    <w:lvl w:ilvl="1" w:tplc="4FE43E46">
      <w:start w:val="1"/>
      <w:numFmt w:val="bullet"/>
      <w:lvlText w:val="o"/>
      <w:lvlJc w:val="left"/>
      <w:pPr>
        <w:ind w:left="1440" w:hanging="360"/>
      </w:pPr>
      <w:rPr>
        <w:rFonts w:ascii="Courier New" w:hAnsi="Courier New" w:hint="default"/>
      </w:rPr>
    </w:lvl>
    <w:lvl w:ilvl="2" w:tplc="8F6A71BA">
      <w:start w:val="1"/>
      <w:numFmt w:val="bullet"/>
      <w:lvlText w:val=""/>
      <w:lvlJc w:val="left"/>
      <w:pPr>
        <w:ind w:left="2160" w:hanging="360"/>
      </w:pPr>
      <w:rPr>
        <w:rFonts w:ascii="Wingdings" w:hAnsi="Wingdings" w:hint="default"/>
      </w:rPr>
    </w:lvl>
    <w:lvl w:ilvl="3" w:tplc="66B0E9E4">
      <w:start w:val="1"/>
      <w:numFmt w:val="bullet"/>
      <w:lvlText w:val=""/>
      <w:lvlJc w:val="left"/>
      <w:pPr>
        <w:ind w:left="2880" w:hanging="360"/>
      </w:pPr>
      <w:rPr>
        <w:rFonts w:ascii="Symbol" w:hAnsi="Symbol" w:hint="default"/>
      </w:rPr>
    </w:lvl>
    <w:lvl w:ilvl="4" w:tplc="849A8242">
      <w:start w:val="1"/>
      <w:numFmt w:val="bullet"/>
      <w:lvlText w:val="o"/>
      <w:lvlJc w:val="left"/>
      <w:pPr>
        <w:ind w:left="3600" w:hanging="360"/>
      </w:pPr>
      <w:rPr>
        <w:rFonts w:ascii="Courier New" w:hAnsi="Courier New" w:hint="default"/>
      </w:rPr>
    </w:lvl>
    <w:lvl w:ilvl="5" w:tplc="871EFD54">
      <w:start w:val="1"/>
      <w:numFmt w:val="bullet"/>
      <w:lvlText w:val=""/>
      <w:lvlJc w:val="left"/>
      <w:pPr>
        <w:ind w:left="4320" w:hanging="360"/>
      </w:pPr>
      <w:rPr>
        <w:rFonts w:ascii="Wingdings" w:hAnsi="Wingdings" w:hint="default"/>
      </w:rPr>
    </w:lvl>
    <w:lvl w:ilvl="6" w:tplc="49BC31A0">
      <w:start w:val="1"/>
      <w:numFmt w:val="bullet"/>
      <w:lvlText w:val=""/>
      <w:lvlJc w:val="left"/>
      <w:pPr>
        <w:ind w:left="5040" w:hanging="360"/>
      </w:pPr>
      <w:rPr>
        <w:rFonts w:ascii="Symbol" w:hAnsi="Symbol" w:hint="default"/>
      </w:rPr>
    </w:lvl>
    <w:lvl w:ilvl="7" w:tplc="5734BB3C">
      <w:start w:val="1"/>
      <w:numFmt w:val="bullet"/>
      <w:lvlText w:val="o"/>
      <w:lvlJc w:val="left"/>
      <w:pPr>
        <w:ind w:left="5760" w:hanging="360"/>
      </w:pPr>
      <w:rPr>
        <w:rFonts w:ascii="Courier New" w:hAnsi="Courier New" w:hint="default"/>
      </w:rPr>
    </w:lvl>
    <w:lvl w:ilvl="8" w:tplc="5C32856C">
      <w:start w:val="1"/>
      <w:numFmt w:val="bullet"/>
      <w:lvlText w:val=""/>
      <w:lvlJc w:val="left"/>
      <w:pPr>
        <w:ind w:left="6480" w:hanging="360"/>
      </w:pPr>
      <w:rPr>
        <w:rFonts w:ascii="Wingdings" w:hAnsi="Wingdings" w:hint="default"/>
      </w:rPr>
    </w:lvl>
  </w:abstractNum>
  <w:num w:numId="1" w16cid:durableId="1472014744">
    <w:abstractNumId w:val="37"/>
  </w:num>
  <w:num w:numId="2" w16cid:durableId="2079092814">
    <w:abstractNumId w:val="35"/>
  </w:num>
  <w:num w:numId="3" w16cid:durableId="1030882120">
    <w:abstractNumId w:val="43"/>
  </w:num>
  <w:num w:numId="4" w16cid:durableId="1670134428">
    <w:abstractNumId w:val="32"/>
  </w:num>
  <w:num w:numId="5" w16cid:durableId="1398212366">
    <w:abstractNumId w:val="22"/>
  </w:num>
  <w:num w:numId="6" w16cid:durableId="589044094">
    <w:abstractNumId w:val="23"/>
  </w:num>
  <w:num w:numId="7" w16cid:durableId="649210077">
    <w:abstractNumId w:val="26"/>
  </w:num>
  <w:num w:numId="8" w16cid:durableId="2075815591">
    <w:abstractNumId w:val="11"/>
  </w:num>
  <w:num w:numId="9" w16cid:durableId="989753801">
    <w:abstractNumId w:val="27"/>
  </w:num>
  <w:num w:numId="10" w16cid:durableId="574123959">
    <w:abstractNumId w:val="16"/>
  </w:num>
  <w:num w:numId="11" w16cid:durableId="1306199642">
    <w:abstractNumId w:val="31"/>
  </w:num>
  <w:num w:numId="12" w16cid:durableId="624773174">
    <w:abstractNumId w:val="33"/>
  </w:num>
  <w:num w:numId="13" w16cid:durableId="1692141027">
    <w:abstractNumId w:val="36"/>
  </w:num>
  <w:num w:numId="14" w16cid:durableId="1356270540">
    <w:abstractNumId w:val="15"/>
  </w:num>
  <w:num w:numId="15" w16cid:durableId="760446816">
    <w:abstractNumId w:val="10"/>
  </w:num>
  <w:num w:numId="16" w16cid:durableId="617680254">
    <w:abstractNumId w:val="19"/>
  </w:num>
  <w:num w:numId="17" w16cid:durableId="506479939">
    <w:abstractNumId w:val="39"/>
  </w:num>
  <w:num w:numId="18" w16cid:durableId="656302263">
    <w:abstractNumId w:val="18"/>
  </w:num>
  <w:num w:numId="19" w16cid:durableId="2032536009">
    <w:abstractNumId w:val="41"/>
  </w:num>
  <w:num w:numId="20" w16cid:durableId="1649820289">
    <w:abstractNumId w:val="14"/>
  </w:num>
  <w:num w:numId="21" w16cid:durableId="93676811">
    <w:abstractNumId w:val="13"/>
  </w:num>
  <w:num w:numId="22" w16cid:durableId="243999073">
    <w:abstractNumId w:val="40"/>
  </w:num>
  <w:num w:numId="23" w16cid:durableId="2127576257">
    <w:abstractNumId w:val="25"/>
  </w:num>
  <w:num w:numId="24" w16cid:durableId="506020450">
    <w:abstractNumId w:val="42"/>
  </w:num>
  <w:num w:numId="25" w16cid:durableId="1620259026">
    <w:abstractNumId w:val="34"/>
  </w:num>
  <w:num w:numId="26" w16cid:durableId="1581284110">
    <w:abstractNumId w:val="9"/>
  </w:num>
  <w:num w:numId="27" w16cid:durableId="26567077">
    <w:abstractNumId w:val="7"/>
  </w:num>
  <w:num w:numId="28" w16cid:durableId="1861581637">
    <w:abstractNumId w:val="6"/>
  </w:num>
  <w:num w:numId="29" w16cid:durableId="427121759">
    <w:abstractNumId w:val="5"/>
  </w:num>
  <w:num w:numId="30" w16cid:durableId="265768927">
    <w:abstractNumId w:val="4"/>
  </w:num>
  <w:num w:numId="31" w16cid:durableId="1358694572">
    <w:abstractNumId w:val="8"/>
  </w:num>
  <w:num w:numId="32" w16cid:durableId="1530873754">
    <w:abstractNumId w:val="3"/>
  </w:num>
  <w:num w:numId="33" w16cid:durableId="1188905295">
    <w:abstractNumId w:val="2"/>
  </w:num>
  <w:num w:numId="34" w16cid:durableId="84957236">
    <w:abstractNumId w:val="1"/>
  </w:num>
  <w:num w:numId="35" w16cid:durableId="1537231762">
    <w:abstractNumId w:val="0"/>
  </w:num>
  <w:num w:numId="36" w16cid:durableId="523445340">
    <w:abstractNumId w:val="28"/>
  </w:num>
  <w:num w:numId="37" w16cid:durableId="1968966118">
    <w:abstractNumId w:val="20"/>
  </w:num>
  <w:num w:numId="38" w16cid:durableId="2023391191">
    <w:abstractNumId w:val="17"/>
  </w:num>
  <w:num w:numId="39" w16cid:durableId="1449160282">
    <w:abstractNumId w:val="24"/>
  </w:num>
  <w:num w:numId="40" w16cid:durableId="1743215779">
    <w:abstractNumId w:val="30"/>
  </w:num>
  <w:num w:numId="41" w16cid:durableId="1548032762">
    <w:abstractNumId w:val="21"/>
  </w:num>
  <w:num w:numId="42" w16cid:durableId="715155527">
    <w:abstractNumId w:val="12"/>
  </w:num>
  <w:num w:numId="43" w16cid:durableId="1377002464">
    <w:abstractNumId w:val="38"/>
  </w:num>
  <w:num w:numId="44" w16cid:durableId="28543476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31"/>
    <w:rsid w:val="0000332F"/>
    <w:rsid w:val="000053BB"/>
    <w:rsid w:val="00030D5D"/>
    <w:rsid w:val="000362A2"/>
    <w:rsid w:val="00045208"/>
    <w:rsid w:val="000532F2"/>
    <w:rsid w:val="0005708F"/>
    <w:rsid w:val="000576F8"/>
    <w:rsid w:val="000603EB"/>
    <w:rsid w:val="000606C6"/>
    <w:rsid w:val="00062696"/>
    <w:rsid w:val="00076119"/>
    <w:rsid w:val="00077A4D"/>
    <w:rsid w:val="00082416"/>
    <w:rsid w:val="00084F4D"/>
    <w:rsid w:val="00087BA6"/>
    <w:rsid w:val="00097B3C"/>
    <w:rsid w:val="00097FD0"/>
    <w:rsid w:val="000A39EE"/>
    <w:rsid w:val="000A4888"/>
    <w:rsid w:val="000A584F"/>
    <w:rsid w:val="000A5F83"/>
    <w:rsid w:val="000B0F4D"/>
    <w:rsid w:val="000B1CF3"/>
    <w:rsid w:val="000B3A2A"/>
    <w:rsid w:val="000B45AE"/>
    <w:rsid w:val="000B7206"/>
    <w:rsid w:val="000C27AA"/>
    <w:rsid w:val="000C56C0"/>
    <w:rsid w:val="000C7F4C"/>
    <w:rsid w:val="000D0223"/>
    <w:rsid w:val="000D2546"/>
    <w:rsid w:val="000D4D2E"/>
    <w:rsid w:val="000E2A13"/>
    <w:rsid w:val="000E5A70"/>
    <w:rsid w:val="000F29D0"/>
    <w:rsid w:val="000F32E1"/>
    <w:rsid w:val="00104611"/>
    <w:rsid w:val="00107882"/>
    <w:rsid w:val="00114678"/>
    <w:rsid w:val="00114B8B"/>
    <w:rsid w:val="0011588C"/>
    <w:rsid w:val="00127057"/>
    <w:rsid w:val="0013290F"/>
    <w:rsid w:val="001342DA"/>
    <w:rsid w:val="00140B0A"/>
    <w:rsid w:val="00141F8C"/>
    <w:rsid w:val="00152B07"/>
    <w:rsid w:val="00157106"/>
    <w:rsid w:val="00160E08"/>
    <w:rsid w:val="00163459"/>
    <w:rsid w:val="00164D61"/>
    <w:rsid w:val="00170C68"/>
    <w:rsid w:val="001716B7"/>
    <w:rsid w:val="001717A3"/>
    <w:rsid w:val="00171B4C"/>
    <w:rsid w:val="00172E5A"/>
    <w:rsid w:val="001730E5"/>
    <w:rsid w:val="001779B7"/>
    <w:rsid w:val="00177D14"/>
    <w:rsid w:val="0018375C"/>
    <w:rsid w:val="00184D5B"/>
    <w:rsid w:val="001929BB"/>
    <w:rsid w:val="00195D52"/>
    <w:rsid w:val="00197E1E"/>
    <w:rsid w:val="001A0F98"/>
    <w:rsid w:val="001A4922"/>
    <w:rsid w:val="001B219A"/>
    <w:rsid w:val="001C1A0F"/>
    <w:rsid w:val="001C4BEC"/>
    <w:rsid w:val="001D0B9E"/>
    <w:rsid w:val="001D1F1C"/>
    <w:rsid w:val="001D4CD9"/>
    <w:rsid w:val="001D5AB8"/>
    <w:rsid w:val="001D5F1F"/>
    <w:rsid w:val="001E47F1"/>
    <w:rsid w:val="001E4E31"/>
    <w:rsid w:val="001E6686"/>
    <w:rsid w:val="001F0EDF"/>
    <w:rsid w:val="001F1198"/>
    <w:rsid w:val="001F4867"/>
    <w:rsid w:val="001F5DB1"/>
    <w:rsid w:val="001F5FF3"/>
    <w:rsid w:val="00213649"/>
    <w:rsid w:val="0021528B"/>
    <w:rsid w:val="00220DDB"/>
    <w:rsid w:val="0022594A"/>
    <w:rsid w:val="00230535"/>
    <w:rsid w:val="00243064"/>
    <w:rsid w:val="00243FEA"/>
    <w:rsid w:val="002454A7"/>
    <w:rsid w:val="00252B33"/>
    <w:rsid w:val="00255163"/>
    <w:rsid w:val="00267090"/>
    <w:rsid w:val="0027587F"/>
    <w:rsid w:val="0027C7AC"/>
    <w:rsid w:val="002821FA"/>
    <w:rsid w:val="00285874"/>
    <w:rsid w:val="00291D94"/>
    <w:rsid w:val="002943C0"/>
    <w:rsid w:val="0029688D"/>
    <w:rsid w:val="002A0D0C"/>
    <w:rsid w:val="002A1D05"/>
    <w:rsid w:val="002B6B58"/>
    <w:rsid w:val="002C6CDA"/>
    <w:rsid w:val="002D1128"/>
    <w:rsid w:val="002D2164"/>
    <w:rsid w:val="002E3326"/>
    <w:rsid w:val="002F7D08"/>
    <w:rsid w:val="00300689"/>
    <w:rsid w:val="00306372"/>
    <w:rsid w:val="003116F8"/>
    <w:rsid w:val="00315405"/>
    <w:rsid w:val="00327188"/>
    <w:rsid w:val="00332205"/>
    <w:rsid w:val="003337D0"/>
    <w:rsid w:val="003425C1"/>
    <w:rsid w:val="00342D1E"/>
    <w:rsid w:val="00346006"/>
    <w:rsid w:val="00352689"/>
    <w:rsid w:val="00355EC2"/>
    <w:rsid w:val="003613A4"/>
    <w:rsid w:val="00370CCC"/>
    <w:rsid w:val="00371B3B"/>
    <w:rsid w:val="0037457E"/>
    <w:rsid w:val="00375EBB"/>
    <w:rsid w:val="00377EF2"/>
    <w:rsid w:val="003808E3"/>
    <w:rsid w:val="00382B07"/>
    <w:rsid w:val="0038534D"/>
    <w:rsid w:val="0039257B"/>
    <w:rsid w:val="003945A9"/>
    <w:rsid w:val="00395EA8"/>
    <w:rsid w:val="00397A2F"/>
    <w:rsid w:val="003A4BEB"/>
    <w:rsid w:val="003A50F2"/>
    <w:rsid w:val="003A7FC8"/>
    <w:rsid w:val="003B5D3F"/>
    <w:rsid w:val="003C2591"/>
    <w:rsid w:val="003C2B46"/>
    <w:rsid w:val="003C5F48"/>
    <w:rsid w:val="003C6FE5"/>
    <w:rsid w:val="003D4100"/>
    <w:rsid w:val="003D566B"/>
    <w:rsid w:val="003E028A"/>
    <w:rsid w:val="003E3D16"/>
    <w:rsid w:val="003E5C11"/>
    <w:rsid w:val="003E60FB"/>
    <w:rsid w:val="003E71F1"/>
    <w:rsid w:val="003F05F5"/>
    <w:rsid w:val="0041030D"/>
    <w:rsid w:val="00410874"/>
    <w:rsid w:val="004108E3"/>
    <w:rsid w:val="00420688"/>
    <w:rsid w:val="00421742"/>
    <w:rsid w:val="00425006"/>
    <w:rsid w:val="00425FB3"/>
    <w:rsid w:val="00431D7D"/>
    <w:rsid w:val="00434CC6"/>
    <w:rsid w:val="004364EF"/>
    <w:rsid w:val="00441D55"/>
    <w:rsid w:val="00441F73"/>
    <w:rsid w:val="00446908"/>
    <w:rsid w:val="00450049"/>
    <w:rsid w:val="00452AFA"/>
    <w:rsid w:val="00462E1A"/>
    <w:rsid w:val="004676E8"/>
    <w:rsid w:val="0046778C"/>
    <w:rsid w:val="0047291F"/>
    <w:rsid w:val="00473E4C"/>
    <w:rsid w:val="004801AB"/>
    <w:rsid w:val="00481798"/>
    <w:rsid w:val="00484C7B"/>
    <w:rsid w:val="00485374"/>
    <w:rsid w:val="00485946"/>
    <w:rsid w:val="00485FDE"/>
    <w:rsid w:val="00490259"/>
    <w:rsid w:val="00492873"/>
    <w:rsid w:val="00494B1E"/>
    <w:rsid w:val="0049699C"/>
    <w:rsid w:val="004A3421"/>
    <w:rsid w:val="004B1364"/>
    <w:rsid w:val="004B3A80"/>
    <w:rsid w:val="004C3923"/>
    <w:rsid w:val="004C58A9"/>
    <w:rsid w:val="004C698B"/>
    <w:rsid w:val="004D2060"/>
    <w:rsid w:val="004D3F76"/>
    <w:rsid w:val="004E3C30"/>
    <w:rsid w:val="004E524C"/>
    <w:rsid w:val="004F4BC3"/>
    <w:rsid w:val="004F5ED8"/>
    <w:rsid w:val="004F6241"/>
    <w:rsid w:val="005009BE"/>
    <w:rsid w:val="005032BD"/>
    <w:rsid w:val="00506BEF"/>
    <w:rsid w:val="005172C8"/>
    <w:rsid w:val="005221D5"/>
    <w:rsid w:val="00524BE8"/>
    <w:rsid w:val="00527AB1"/>
    <w:rsid w:val="0053782B"/>
    <w:rsid w:val="00541252"/>
    <w:rsid w:val="0054303F"/>
    <w:rsid w:val="005463F8"/>
    <w:rsid w:val="005465A6"/>
    <w:rsid w:val="00547D39"/>
    <w:rsid w:val="00552AE6"/>
    <w:rsid w:val="00565FE2"/>
    <w:rsid w:val="00566AB1"/>
    <w:rsid w:val="005677C8"/>
    <w:rsid w:val="0056784B"/>
    <w:rsid w:val="0056787F"/>
    <w:rsid w:val="00570EB2"/>
    <w:rsid w:val="00572490"/>
    <w:rsid w:val="00574B67"/>
    <w:rsid w:val="00586909"/>
    <w:rsid w:val="00591981"/>
    <w:rsid w:val="00591C50"/>
    <w:rsid w:val="00592465"/>
    <w:rsid w:val="005A17B8"/>
    <w:rsid w:val="005A2C64"/>
    <w:rsid w:val="005A4F4C"/>
    <w:rsid w:val="005B01F9"/>
    <w:rsid w:val="005B05CE"/>
    <w:rsid w:val="005B0A1C"/>
    <w:rsid w:val="005B296F"/>
    <w:rsid w:val="005B4A41"/>
    <w:rsid w:val="005B6B3F"/>
    <w:rsid w:val="005B71C0"/>
    <w:rsid w:val="005C5EDE"/>
    <w:rsid w:val="005C5FB6"/>
    <w:rsid w:val="005C7AB2"/>
    <w:rsid w:val="005D5917"/>
    <w:rsid w:val="005D5EB8"/>
    <w:rsid w:val="005D7AA4"/>
    <w:rsid w:val="005E1541"/>
    <w:rsid w:val="005E28C3"/>
    <w:rsid w:val="005E3FDB"/>
    <w:rsid w:val="005E55A2"/>
    <w:rsid w:val="005E6CAC"/>
    <w:rsid w:val="005F2D87"/>
    <w:rsid w:val="005F2ECD"/>
    <w:rsid w:val="005F7157"/>
    <w:rsid w:val="00600207"/>
    <w:rsid w:val="00600CF4"/>
    <w:rsid w:val="00601AC2"/>
    <w:rsid w:val="00603319"/>
    <w:rsid w:val="00607296"/>
    <w:rsid w:val="00607E41"/>
    <w:rsid w:val="0062028E"/>
    <w:rsid w:val="00623426"/>
    <w:rsid w:val="00630207"/>
    <w:rsid w:val="00632DFB"/>
    <w:rsid w:val="00633514"/>
    <w:rsid w:val="006367D3"/>
    <w:rsid w:val="006372A5"/>
    <w:rsid w:val="00645C29"/>
    <w:rsid w:val="00647876"/>
    <w:rsid w:val="00647A03"/>
    <w:rsid w:val="00650B77"/>
    <w:rsid w:val="00652BA2"/>
    <w:rsid w:val="006615CD"/>
    <w:rsid w:val="00672D83"/>
    <w:rsid w:val="0067322B"/>
    <w:rsid w:val="00683065"/>
    <w:rsid w:val="00686697"/>
    <w:rsid w:val="006868C3"/>
    <w:rsid w:val="00695064"/>
    <w:rsid w:val="00697980"/>
    <w:rsid w:val="006A00E6"/>
    <w:rsid w:val="006A056C"/>
    <w:rsid w:val="006A6D18"/>
    <w:rsid w:val="006C0089"/>
    <w:rsid w:val="006C31B1"/>
    <w:rsid w:val="006C6853"/>
    <w:rsid w:val="006C7375"/>
    <w:rsid w:val="006E4744"/>
    <w:rsid w:val="006E4D57"/>
    <w:rsid w:val="006E71E3"/>
    <w:rsid w:val="006E72BD"/>
    <w:rsid w:val="006E7944"/>
    <w:rsid w:val="007006A8"/>
    <w:rsid w:val="007014C3"/>
    <w:rsid w:val="00710D2E"/>
    <w:rsid w:val="0071494D"/>
    <w:rsid w:val="007160FA"/>
    <w:rsid w:val="00717E5F"/>
    <w:rsid w:val="00722516"/>
    <w:rsid w:val="00725708"/>
    <w:rsid w:val="00744F61"/>
    <w:rsid w:val="0074751D"/>
    <w:rsid w:val="007531B3"/>
    <w:rsid w:val="007537DD"/>
    <w:rsid w:val="0075540D"/>
    <w:rsid w:val="00756CB6"/>
    <w:rsid w:val="0076553A"/>
    <w:rsid w:val="007673CA"/>
    <w:rsid w:val="0077260C"/>
    <w:rsid w:val="0077641C"/>
    <w:rsid w:val="007830DA"/>
    <w:rsid w:val="0078390E"/>
    <w:rsid w:val="00783A18"/>
    <w:rsid w:val="0078532A"/>
    <w:rsid w:val="00786C88"/>
    <w:rsid w:val="007924E6"/>
    <w:rsid w:val="00794BC7"/>
    <w:rsid w:val="007959EE"/>
    <w:rsid w:val="00796B73"/>
    <w:rsid w:val="007B00C3"/>
    <w:rsid w:val="007B14A1"/>
    <w:rsid w:val="007B187A"/>
    <w:rsid w:val="007B24EA"/>
    <w:rsid w:val="007B5FE2"/>
    <w:rsid w:val="007B6D59"/>
    <w:rsid w:val="007C1190"/>
    <w:rsid w:val="007D6E73"/>
    <w:rsid w:val="007E040D"/>
    <w:rsid w:val="007E1E76"/>
    <w:rsid w:val="007E255B"/>
    <w:rsid w:val="007E346B"/>
    <w:rsid w:val="007E379E"/>
    <w:rsid w:val="007E3D4B"/>
    <w:rsid w:val="007F595E"/>
    <w:rsid w:val="00800B2B"/>
    <w:rsid w:val="00804335"/>
    <w:rsid w:val="0080524D"/>
    <w:rsid w:val="00810DA3"/>
    <w:rsid w:val="008122B1"/>
    <w:rsid w:val="008203F7"/>
    <w:rsid w:val="00822EE2"/>
    <w:rsid w:val="00832843"/>
    <w:rsid w:val="00841C35"/>
    <w:rsid w:val="00846D8B"/>
    <w:rsid w:val="00853917"/>
    <w:rsid w:val="00861A5A"/>
    <w:rsid w:val="00865EE4"/>
    <w:rsid w:val="00867E27"/>
    <w:rsid w:val="00871560"/>
    <w:rsid w:val="008729A7"/>
    <w:rsid w:val="008729CD"/>
    <w:rsid w:val="008820F6"/>
    <w:rsid w:val="00883814"/>
    <w:rsid w:val="008856B6"/>
    <w:rsid w:val="00891DC3"/>
    <w:rsid w:val="008A14DE"/>
    <w:rsid w:val="008A39DF"/>
    <w:rsid w:val="008B1472"/>
    <w:rsid w:val="008B16A5"/>
    <w:rsid w:val="008B2D46"/>
    <w:rsid w:val="008B2DDE"/>
    <w:rsid w:val="008C3887"/>
    <w:rsid w:val="008C4242"/>
    <w:rsid w:val="008C7A64"/>
    <w:rsid w:val="008D49AA"/>
    <w:rsid w:val="008E0CE0"/>
    <w:rsid w:val="008E1BD7"/>
    <w:rsid w:val="008E5879"/>
    <w:rsid w:val="008E7BD5"/>
    <w:rsid w:val="008F09AF"/>
    <w:rsid w:val="008F4619"/>
    <w:rsid w:val="00900E1E"/>
    <w:rsid w:val="00902709"/>
    <w:rsid w:val="0090492E"/>
    <w:rsid w:val="00906DDD"/>
    <w:rsid w:val="00911320"/>
    <w:rsid w:val="00914C9D"/>
    <w:rsid w:val="00920228"/>
    <w:rsid w:val="0092605D"/>
    <w:rsid w:val="0093086A"/>
    <w:rsid w:val="009314AA"/>
    <w:rsid w:val="0094712E"/>
    <w:rsid w:val="00947CA2"/>
    <w:rsid w:val="00947CDE"/>
    <w:rsid w:val="00950DF2"/>
    <w:rsid w:val="00951A3B"/>
    <w:rsid w:val="00955829"/>
    <w:rsid w:val="00965526"/>
    <w:rsid w:val="00967951"/>
    <w:rsid w:val="009838FC"/>
    <w:rsid w:val="00984ABD"/>
    <w:rsid w:val="00984CEA"/>
    <w:rsid w:val="0098763A"/>
    <w:rsid w:val="0099270C"/>
    <w:rsid w:val="0099363C"/>
    <w:rsid w:val="0099445F"/>
    <w:rsid w:val="00994C83"/>
    <w:rsid w:val="009A010B"/>
    <w:rsid w:val="009A0242"/>
    <w:rsid w:val="009A39E7"/>
    <w:rsid w:val="009A4F93"/>
    <w:rsid w:val="009A6F00"/>
    <w:rsid w:val="009A7E24"/>
    <w:rsid w:val="009B0963"/>
    <w:rsid w:val="009B761F"/>
    <w:rsid w:val="009C4F3F"/>
    <w:rsid w:val="009C65B3"/>
    <w:rsid w:val="009D75AD"/>
    <w:rsid w:val="009E02CE"/>
    <w:rsid w:val="009E1381"/>
    <w:rsid w:val="009E21ED"/>
    <w:rsid w:val="009E2581"/>
    <w:rsid w:val="009E3C8F"/>
    <w:rsid w:val="009E5359"/>
    <w:rsid w:val="009E5B69"/>
    <w:rsid w:val="009F3F5E"/>
    <w:rsid w:val="009F5D70"/>
    <w:rsid w:val="009F6228"/>
    <w:rsid w:val="009F718B"/>
    <w:rsid w:val="00A0382C"/>
    <w:rsid w:val="00A03BCE"/>
    <w:rsid w:val="00A12C65"/>
    <w:rsid w:val="00A13726"/>
    <w:rsid w:val="00A202CC"/>
    <w:rsid w:val="00A26E97"/>
    <w:rsid w:val="00A3681E"/>
    <w:rsid w:val="00A37DE6"/>
    <w:rsid w:val="00A413DB"/>
    <w:rsid w:val="00A4684B"/>
    <w:rsid w:val="00A51045"/>
    <w:rsid w:val="00A60743"/>
    <w:rsid w:val="00A61E06"/>
    <w:rsid w:val="00A6484B"/>
    <w:rsid w:val="00A64915"/>
    <w:rsid w:val="00A652AD"/>
    <w:rsid w:val="00A66BD8"/>
    <w:rsid w:val="00A70340"/>
    <w:rsid w:val="00A77606"/>
    <w:rsid w:val="00A905FE"/>
    <w:rsid w:val="00A96D09"/>
    <w:rsid w:val="00A97F63"/>
    <w:rsid w:val="00AA050F"/>
    <w:rsid w:val="00AA079A"/>
    <w:rsid w:val="00AA6189"/>
    <w:rsid w:val="00AA6F6B"/>
    <w:rsid w:val="00AB31F9"/>
    <w:rsid w:val="00AB350B"/>
    <w:rsid w:val="00AB39AE"/>
    <w:rsid w:val="00AB56E2"/>
    <w:rsid w:val="00AC447C"/>
    <w:rsid w:val="00AD39EC"/>
    <w:rsid w:val="00AD48BD"/>
    <w:rsid w:val="00AD7BD2"/>
    <w:rsid w:val="00AE0FBA"/>
    <w:rsid w:val="00AE1747"/>
    <w:rsid w:val="00AE2E83"/>
    <w:rsid w:val="00AE2FB5"/>
    <w:rsid w:val="00AE586D"/>
    <w:rsid w:val="00AE5A5A"/>
    <w:rsid w:val="00AE7503"/>
    <w:rsid w:val="00AE7F6C"/>
    <w:rsid w:val="00AF1D95"/>
    <w:rsid w:val="00B001D1"/>
    <w:rsid w:val="00B02BEA"/>
    <w:rsid w:val="00B046A6"/>
    <w:rsid w:val="00B05058"/>
    <w:rsid w:val="00B05E9F"/>
    <w:rsid w:val="00B129F8"/>
    <w:rsid w:val="00B12FAB"/>
    <w:rsid w:val="00B1476A"/>
    <w:rsid w:val="00B17B89"/>
    <w:rsid w:val="00B2667E"/>
    <w:rsid w:val="00B31FBC"/>
    <w:rsid w:val="00B324B3"/>
    <w:rsid w:val="00B41C54"/>
    <w:rsid w:val="00B43D23"/>
    <w:rsid w:val="00B5434B"/>
    <w:rsid w:val="00B54730"/>
    <w:rsid w:val="00B5565C"/>
    <w:rsid w:val="00B604CC"/>
    <w:rsid w:val="00B61328"/>
    <w:rsid w:val="00B707DA"/>
    <w:rsid w:val="00B73493"/>
    <w:rsid w:val="00B76881"/>
    <w:rsid w:val="00B82252"/>
    <w:rsid w:val="00B82E7F"/>
    <w:rsid w:val="00B86C83"/>
    <w:rsid w:val="00B9053B"/>
    <w:rsid w:val="00B90B45"/>
    <w:rsid w:val="00B91680"/>
    <w:rsid w:val="00B95F47"/>
    <w:rsid w:val="00B96431"/>
    <w:rsid w:val="00BA51FD"/>
    <w:rsid w:val="00BA63F2"/>
    <w:rsid w:val="00BB137D"/>
    <w:rsid w:val="00BB1786"/>
    <w:rsid w:val="00BB4426"/>
    <w:rsid w:val="00BB4AD3"/>
    <w:rsid w:val="00BC251D"/>
    <w:rsid w:val="00BC60F8"/>
    <w:rsid w:val="00BC724F"/>
    <w:rsid w:val="00BD4A69"/>
    <w:rsid w:val="00BD4F3A"/>
    <w:rsid w:val="00BE6BD9"/>
    <w:rsid w:val="00BE7904"/>
    <w:rsid w:val="00BF27FA"/>
    <w:rsid w:val="00BF4723"/>
    <w:rsid w:val="00C01008"/>
    <w:rsid w:val="00C059F7"/>
    <w:rsid w:val="00C05DB1"/>
    <w:rsid w:val="00C078C4"/>
    <w:rsid w:val="00C10ACE"/>
    <w:rsid w:val="00C17DC4"/>
    <w:rsid w:val="00C20F0A"/>
    <w:rsid w:val="00C24CF9"/>
    <w:rsid w:val="00C311EF"/>
    <w:rsid w:val="00C31BC3"/>
    <w:rsid w:val="00C41349"/>
    <w:rsid w:val="00C4400E"/>
    <w:rsid w:val="00C55B6E"/>
    <w:rsid w:val="00C64616"/>
    <w:rsid w:val="00C666D4"/>
    <w:rsid w:val="00C6671B"/>
    <w:rsid w:val="00C709D0"/>
    <w:rsid w:val="00C70B8E"/>
    <w:rsid w:val="00C71BF8"/>
    <w:rsid w:val="00C723E2"/>
    <w:rsid w:val="00C7359A"/>
    <w:rsid w:val="00C74B66"/>
    <w:rsid w:val="00C7679A"/>
    <w:rsid w:val="00C77112"/>
    <w:rsid w:val="00C77F56"/>
    <w:rsid w:val="00C8086C"/>
    <w:rsid w:val="00C809C7"/>
    <w:rsid w:val="00C824F2"/>
    <w:rsid w:val="00C82DAF"/>
    <w:rsid w:val="00C949A8"/>
    <w:rsid w:val="00CA2DD1"/>
    <w:rsid w:val="00CA5F81"/>
    <w:rsid w:val="00CB3CFD"/>
    <w:rsid w:val="00CB4936"/>
    <w:rsid w:val="00CB4B0E"/>
    <w:rsid w:val="00CB5D92"/>
    <w:rsid w:val="00CB5E58"/>
    <w:rsid w:val="00CC38E3"/>
    <w:rsid w:val="00CD74BC"/>
    <w:rsid w:val="00CE3462"/>
    <w:rsid w:val="00CE78EE"/>
    <w:rsid w:val="00D00A84"/>
    <w:rsid w:val="00D02AF9"/>
    <w:rsid w:val="00D03ECE"/>
    <w:rsid w:val="00D04CBA"/>
    <w:rsid w:val="00D10F78"/>
    <w:rsid w:val="00D12DC1"/>
    <w:rsid w:val="00D14691"/>
    <w:rsid w:val="00D17209"/>
    <w:rsid w:val="00D40BE9"/>
    <w:rsid w:val="00D50AE6"/>
    <w:rsid w:val="00D544E5"/>
    <w:rsid w:val="00D62B53"/>
    <w:rsid w:val="00D62E6B"/>
    <w:rsid w:val="00D6605E"/>
    <w:rsid w:val="00D70F72"/>
    <w:rsid w:val="00D75F02"/>
    <w:rsid w:val="00D81C7A"/>
    <w:rsid w:val="00D83CA6"/>
    <w:rsid w:val="00D92E73"/>
    <w:rsid w:val="00D95DC5"/>
    <w:rsid w:val="00DA29CE"/>
    <w:rsid w:val="00DA3057"/>
    <w:rsid w:val="00DA6736"/>
    <w:rsid w:val="00DB2D6B"/>
    <w:rsid w:val="00DB5CA3"/>
    <w:rsid w:val="00DB6D4C"/>
    <w:rsid w:val="00DC0A67"/>
    <w:rsid w:val="00DC0E93"/>
    <w:rsid w:val="00DC1981"/>
    <w:rsid w:val="00DC5291"/>
    <w:rsid w:val="00DD2F87"/>
    <w:rsid w:val="00DD54D0"/>
    <w:rsid w:val="00DE0C5F"/>
    <w:rsid w:val="00DF02C5"/>
    <w:rsid w:val="00DF0812"/>
    <w:rsid w:val="00DF466C"/>
    <w:rsid w:val="00DF4EA3"/>
    <w:rsid w:val="00DF7CE8"/>
    <w:rsid w:val="00E162AB"/>
    <w:rsid w:val="00E17985"/>
    <w:rsid w:val="00E20D2F"/>
    <w:rsid w:val="00E304A7"/>
    <w:rsid w:val="00E3052A"/>
    <w:rsid w:val="00E42A20"/>
    <w:rsid w:val="00E4358B"/>
    <w:rsid w:val="00E44939"/>
    <w:rsid w:val="00E5026A"/>
    <w:rsid w:val="00E517A0"/>
    <w:rsid w:val="00E56F2A"/>
    <w:rsid w:val="00E6434D"/>
    <w:rsid w:val="00E67EE3"/>
    <w:rsid w:val="00E7012E"/>
    <w:rsid w:val="00E75D66"/>
    <w:rsid w:val="00E8010C"/>
    <w:rsid w:val="00E81C1B"/>
    <w:rsid w:val="00E82897"/>
    <w:rsid w:val="00E828C7"/>
    <w:rsid w:val="00E8397F"/>
    <w:rsid w:val="00E84D27"/>
    <w:rsid w:val="00E906A6"/>
    <w:rsid w:val="00E91445"/>
    <w:rsid w:val="00E94D1C"/>
    <w:rsid w:val="00E95167"/>
    <w:rsid w:val="00E961FB"/>
    <w:rsid w:val="00E978CB"/>
    <w:rsid w:val="00EA413F"/>
    <w:rsid w:val="00EB0987"/>
    <w:rsid w:val="00EB0D6F"/>
    <w:rsid w:val="00EB30E1"/>
    <w:rsid w:val="00EC0FB0"/>
    <w:rsid w:val="00EC369F"/>
    <w:rsid w:val="00EC4870"/>
    <w:rsid w:val="00EC597A"/>
    <w:rsid w:val="00EC59D7"/>
    <w:rsid w:val="00ED12E1"/>
    <w:rsid w:val="00ED2439"/>
    <w:rsid w:val="00ED2D97"/>
    <w:rsid w:val="00EE00D4"/>
    <w:rsid w:val="00EE207F"/>
    <w:rsid w:val="00EE6890"/>
    <w:rsid w:val="00EE7D39"/>
    <w:rsid w:val="00EF6A23"/>
    <w:rsid w:val="00F01FF0"/>
    <w:rsid w:val="00F06956"/>
    <w:rsid w:val="00F07C54"/>
    <w:rsid w:val="00F10175"/>
    <w:rsid w:val="00F11D91"/>
    <w:rsid w:val="00F21EB9"/>
    <w:rsid w:val="00F316DF"/>
    <w:rsid w:val="00F3790F"/>
    <w:rsid w:val="00F37FA1"/>
    <w:rsid w:val="00F40504"/>
    <w:rsid w:val="00F431F0"/>
    <w:rsid w:val="00F44563"/>
    <w:rsid w:val="00F56CBF"/>
    <w:rsid w:val="00F62661"/>
    <w:rsid w:val="00F62E78"/>
    <w:rsid w:val="00F66B82"/>
    <w:rsid w:val="00F66ECD"/>
    <w:rsid w:val="00F707BE"/>
    <w:rsid w:val="00F76CE6"/>
    <w:rsid w:val="00F85FF3"/>
    <w:rsid w:val="00F8699C"/>
    <w:rsid w:val="00F91D38"/>
    <w:rsid w:val="00F92FFE"/>
    <w:rsid w:val="00F94CF4"/>
    <w:rsid w:val="00FA16F6"/>
    <w:rsid w:val="00FA26C7"/>
    <w:rsid w:val="00FA2ED6"/>
    <w:rsid w:val="00FB370B"/>
    <w:rsid w:val="00FB4841"/>
    <w:rsid w:val="00FC588D"/>
    <w:rsid w:val="00FD22D0"/>
    <w:rsid w:val="00FD25A0"/>
    <w:rsid w:val="00FD25BD"/>
    <w:rsid w:val="00FD4195"/>
    <w:rsid w:val="00FD5848"/>
    <w:rsid w:val="00FD7882"/>
    <w:rsid w:val="00FE56D7"/>
    <w:rsid w:val="00FE5A50"/>
    <w:rsid w:val="00FF29B8"/>
    <w:rsid w:val="0111BCA3"/>
    <w:rsid w:val="012EB084"/>
    <w:rsid w:val="0166F09F"/>
    <w:rsid w:val="01D0E179"/>
    <w:rsid w:val="01D11966"/>
    <w:rsid w:val="01E96565"/>
    <w:rsid w:val="0206C3BA"/>
    <w:rsid w:val="020E4EC8"/>
    <w:rsid w:val="021AF1D7"/>
    <w:rsid w:val="02469A8E"/>
    <w:rsid w:val="025B0A44"/>
    <w:rsid w:val="0285DF74"/>
    <w:rsid w:val="02B52479"/>
    <w:rsid w:val="02B76E80"/>
    <w:rsid w:val="02C35C33"/>
    <w:rsid w:val="02F2E5D2"/>
    <w:rsid w:val="031254E8"/>
    <w:rsid w:val="0358F43A"/>
    <w:rsid w:val="040B98BE"/>
    <w:rsid w:val="04168655"/>
    <w:rsid w:val="041D54DF"/>
    <w:rsid w:val="043084AA"/>
    <w:rsid w:val="044E03C6"/>
    <w:rsid w:val="04716E40"/>
    <w:rsid w:val="04797838"/>
    <w:rsid w:val="04B694A6"/>
    <w:rsid w:val="04BAEE73"/>
    <w:rsid w:val="0568A926"/>
    <w:rsid w:val="0568E6F3"/>
    <w:rsid w:val="05FAFE81"/>
    <w:rsid w:val="0646D04D"/>
    <w:rsid w:val="065CF925"/>
    <w:rsid w:val="0673C7E9"/>
    <w:rsid w:val="06D150E3"/>
    <w:rsid w:val="072D6633"/>
    <w:rsid w:val="07CEE7A5"/>
    <w:rsid w:val="082D57BA"/>
    <w:rsid w:val="085AA4EE"/>
    <w:rsid w:val="0893E8BD"/>
    <w:rsid w:val="096281EE"/>
    <w:rsid w:val="0971B077"/>
    <w:rsid w:val="09B26B76"/>
    <w:rsid w:val="0A082C7F"/>
    <w:rsid w:val="0A494A47"/>
    <w:rsid w:val="0A674BD0"/>
    <w:rsid w:val="0AB14AF8"/>
    <w:rsid w:val="0AC8E91F"/>
    <w:rsid w:val="0AEAE5D6"/>
    <w:rsid w:val="0B21AC1A"/>
    <w:rsid w:val="0B418988"/>
    <w:rsid w:val="0B55D3DB"/>
    <w:rsid w:val="0B5862D9"/>
    <w:rsid w:val="0BD2D057"/>
    <w:rsid w:val="0C070739"/>
    <w:rsid w:val="0CA3737F"/>
    <w:rsid w:val="0D2D4191"/>
    <w:rsid w:val="0D409CDA"/>
    <w:rsid w:val="0D4B3810"/>
    <w:rsid w:val="0DB17402"/>
    <w:rsid w:val="0DF86C60"/>
    <w:rsid w:val="0E047DB9"/>
    <w:rsid w:val="0E649198"/>
    <w:rsid w:val="0E655F87"/>
    <w:rsid w:val="0EE89513"/>
    <w:rsid w:val="0EF223DD"/>
    <w:rsid w:val="0EF7D48E"/>
    <w:rsid w:val="0FA8AF58"/>
    <w:rsid w:val="0FADD8F4"/>
    <w:rsid w:val="0FEA828D"/>
    <w:rsid w:val="104878AF"/>
    <w:rsid w:val="105EC6FD"/>
    <w:rsid w:val="10ACA5AA"/>
    <w:rsid w:val="111510BC"/>
    <w:rsid w:val="11314039"/>
    <w:rsid w:val="1183234C"/>
    <w:rsid w:val="11CE97C7"/>
    <w:rsid w:val="129D62EE"/>
    <w:rsid w:val="12E28423"/>
    <w:rsid w:val="12E6A849"/>
    <w:rsid w:val="130CF591"/>
    <w:rsid w:val="1346330B"/>
    <w:rsid w:val="134CCF40"/>
    <w:rsid w:val="1368B89B"/>
    <w:rsid w:val="138987F9"/>
    <w:rsid w:val="139BAF98"/>
    <w:rsid w:val="1527E151"/>
    <w:rsid w:val="155C2A7F"/>
    <w:rsid w:val="159F9720"/>
    <w:rsid w:val="15C951E6"/>
    <w:rsid w:val="15D2CC4D"/>
    <w:rsid w:val="15ECD297"/>
    <w:rsid w:val="1648A06B"/>
    <w:rsid w:val="1655F650"/>
    <w:rsid w:val="16B0CDD0"/>
    <w:rsid w:val="16C814E8"/>
    <w:rsid w:val="16FC7D5E"/>
    <w:rsid w:val="17067571"/>
    <w:rsid w:val="1748091A"/>
    <w:rsid w:val="17CE78AE"/>
    <w:rsid w:val="17D11E23"/>
    <w:rsid w:val="18CD5CAB"/>
    <w:rsid w:val="196AD7C4"/>
    <w:rsid w:val="199D96D0"/>
    <w:rsid w:val="19A05726"/>
    <w:rsid w:val="19BAFB68"/>
    <w:rsid w:val="19CF4C9B"/>
    <w:rsid w:val="19E5FCE1"/>
    <w:rsid w:val="1A0F868A"/>
    <w:rsid w:val="1A631C97"/>
    <w:rsid w:val="1A7EB1FB"/>
    <w:rsid w:val="1AACC1EA"/>
    <w:rsid w:val="1B08AEE0"/>
    <w:rsid w:val="1B195EEB"/>
    <w:rsid w:val="1B48F400"/>
    <w:rsid w:val="1B721C38"/>
    <w:rsid w:val="1B7F2F14"/>
    <w:rsid w:val="1B8CE9CC"/>
    <w:rsid w:val="1B9A3199"/>
    <w:rsid w:val="1BA82322"/>
    <w:rsid w:val="1BF2212C"/>
    <w:rsid w:val="1CBFE86C"/>
    <w:rsid w:val="1CD492A6"/>
    <w:rsid w:val="1D486210"/>
    <w:rsid w:val="1D9204B4"/>
    <w:rsid w:val="1DC0ECBA"/>
    <w:rsid w:val="1E76FF69"/>
    <w:rsid w:val="1EBC9A27"/>
    <w:rsid w:val="1ECE2433"/>
    <w:rsid w:val="1EEF77D0"/>
    <w:rsid w:val="1F61AA9F"/>
    <w:rsid w:val="1F6A7635"/>
    <w:rsid w:val="1F748792"/>
    <w:rsid w:val="1F830233"/>
    <w:rsid w:val="1FB11A7F"/>
    <w:rsid w:val="1FFC5D7B"/>
    <w:rsid w:val="205A0771"/>
    <w:rsid w:val="206F6C77"/>
    <w:rsid w:val="20A18997"/>
    <w:rsid w:val="20C1E554"/>
    <w:rsid w:val="20EFC7B2"/>
    <w:rsid w:val="20F52266"/>
    <w:rsid w:val="20F8B159"/>
    <w:rsid w:val="210FAC9F"/>
    <w:rsid w:val="2121F6AD"/>
    <w:rsid w:val="21515108"/>
    <w:rsid w:val="2184935F"/>
    <w:rsid w:val="219AE61C"/>
    <w:rsid w:val="221E51E4"/>
    <w:rsid w:val="2234991E"/>
    <w:rsid w:val="2267CF0F"/>
    <w:rsid w:val="22956473"/>
    <w:rsid w:val="22EDAE6F"/>
    <w:rsid w:val="23439C28"/>
    <w:rsid w:val="236D08D1"/>
    <w:rsid w:val="23A4A9DF"/>
    <w:rsid w:val="23DFE0E3"/>
    <w:rsid w:val="23EECF1A"/>
    <w:rsid w:val="240CAD7F"/>
    <w:rsid w:val="241F6D34"/>
    <w:rsid w:val="245E2636"/>
    <w:rsid w:val="2464973C"/>
    <w:rsid w:val="25463FEE"/>
    <w:rsid w:val="25D71146"/>
    <w:rsid w:val="25F47D88"/>
    <w:rsid w:val="25FDC501"/>
    <w:rsid w:val="2600B709"/>
    <w:rsid w:val="271DF8C7"/>
    <w:rsid w:val="274B280C"/>
    <w:rsid w:val="2750E036"/>
    <w:rsid w:val="2762EB6C"/>
    <w:rsid w:val="27667507"/>
    <w:rsid w:val="27C3BB81"/>
    <w:rsid w:val="27C61A62"/>
    <w:rsid w:val="28079E9F"/>
    <w:rsid w:val="28197FAB"/>
    <w:rsid w:val="288AEFED"/>
    <w:rsid w:val="289FF6EF"/>
    <w:rsid w:val="28C7A24F"/>
    <w:rsid w:val="28DF1A81"/>
    <w:rsid w:val="29175556"/>
    <w:rsid w:val="291BAB56"/>
    <w:rsid w:val="292C7EB1"/>
    <w:rsid w:val="293F9F0B"/>
    <w:rsid w:val="297B0AC7"/>
    <w:rsid w:val="29D27120"/>
    <w:rsid w:val="29FABFDA"/>
    <w:rsid w:val="2A0228B0"/>
    <w:rsid w:val="2A70E348"/>
    <w:rsid w:val="2B27EFCA"/>
    <w:rsid w:val="2B4A6458"/>
    <w:rsid w:val="2BCC707F"/>
    <w:rsid w:val="2BD79797"/>
    <w:rsid w:val="2BE2A6F8"/>
    <w:rsid w:val="2C25697E"/>
    <w:rsid w:val="2C6038B8"/>
    <w:rsid w:val="2C85F18A"/>
    <w:rsid w:val="2C88EC09"/>
    <w:rsid w:val="2CB3C51A"/>
    <w:rsid w:val="2D01D5DC"/>
    <w:rsid w:val="2D5CB9A3"/>
    <w:rsid w:val="2D69DAEC"/>
    <w:rsid w:val="2D72E15B"/>
    <w:rsid w:val="2D9767E2"/>
    <w:rsid w:val="2D991689"/>
    <w:rsid w:val="2DC4885E"/>
    <w:rsid w:val="2DD01D9B"/>
    <w:rsid w:val="2E0939C7"/>
    <w:rsid w:val="2E286F17"/>
    <w:rsid w:val="2E377C28"/>
    <w:rsid w:val="2E8616BB"/>
    <w:rsid w:val="2E990AF2"/>
    <w:rsid w:val="2EC66387"/>
    <w:rsid w:val="2ED9F32B"/>
    <w:rsid w:val="2F5FF4CA"/>
    <w:rsid w:val="2F6544C3"/>
    <w:rsid w:val="30074B30"/>
    <w:rsid w:val="305554AD"/>
    <w:rsid w:val="30ADDFE0"/>
    <w:rsid w:val="3139F641"/>
    <w:rsid w:val="3154C209"/>
    <w:rsid w:val="31717D41"/>
    <w:rsid w:val="3268E8B4"/>
    <w:rsid w:val="326DA71B"/>
    <w:rsid w:val="32C3A956"/>
    <w:rsid w:val="32EBF26B"/>
    <w:rsid w:val="3305C98B"/>
    <w:rsid w:val="3312607D"/>
    <w:rsid w:val="33FCE042"/>
    <w:rsid w:val="3400DC4F"/>
    <w:rsid w:val="341C598D"/>
    <w:rsid w:val="343356C4"/>
    <w:rsid w:val="34408E62"/>
    <w:rsid w:val="34DCA982"/>
    <w:rsid w:val="353CFA78"/>
    <w:rsid w:val="35A12AF4"/>
    <w:rsid w:val="35BD4A2B"/>
    <w:rsid w:val="35F236F1"/>
    <w:rsid w:val="35FE6580"/>
    <w:rsid w:val="362B3240"/>
    <w:rsid w:val="365866D5"/>
    <w:rsid w:val="36D43D5E"/>
    <w:rsid w:val="36E72A1D"/>
    <w:rsid w:val="36F2A7A0"/>
    <w:rsid w:val="37A4B8E3"/>
    <w:rsid w:val="37EA1A4D"/>
    <w:rsid w:val="37F59957"/>
    <w:rsid w:val="3828BC1D"/>
    <w:rsid w:val="387E5DFB"/>
    <w:rsid w:val="38D33D2F"/>
    <w:rsid w:val="3952262A"/>
    <w:rsid w:val="39CC7E7D"/>
    <w:rsid w:val="39E1F82F"/>
    <w:rsid w:val="3A027818"/>
    <w:rsid w:val="3A43C30A"/>
    <w:rsid w:val="3A6835EE"/>
    <w:rsid w:val="3A8C2970"/>
    <w:rsid w:val="3A8CA1AD"/>
    <w:rsid w:val="3AA0096C"/>
    <w:rsid w:val="3B563339"/>
    <w:rsid w:val="3B8C179A"/>
    <w:rsid w:val="3B8D0065"/>
    <w:rsid w:val="3B97BED6"/>
    <w:rsid w:val="3B989244"/>
    <w:rsid w:val="3B9C9C4F"/>
    <w:rsid w:val="3BCE7710"/>
    <w:rsid w:val="3C83E1D0"/>
    <w:rsid w:val="3C88CA8C"/>
    <w:rsid w:val="3CBBB46F"/>
    <w:rsid w:val="3CC370F2"/>
    <w:rsid w:val="3CE0AEC9"/>
    <w:rsid w:val="3D09EE42"/>
    <w:rsid w:val="3D0A5658"/>
    <w:rsid w:val="3D13757F"/>
    <w:rsid w:val="3D142A5A"/>
    <w:rsid w:val="3D67F8AB"/>
    <w:rsid w:val="3DA13773"/>
    <w:rsid w:val="3DAE80B0"/>
    <w:rsid w:val="3DCBFCEF"/>
    <w:rsid w:val="3EA28266"/>
    <w:rsid w:val="3EA96B63"/>
    <w:rsid w:val="3EE0B655"/>
    <w:rsid w:val="3F025606"/>
    <w:rsid w:val="3F1063A3"/>
    <w:rsid w:val="3F17A0F8"/>
    <w:rsid w:val="3F29310B"/>
    <w:rsid w:val="3F35546D"/>
    <w:rsid w:val="3F465754"/>
    <w:rsid w:val="3F5C9886"/>
    <w:rsid w:val="3F5EB813"/>
    <w:rsid w:val="3FA4619F"/>
    <w:rsid w:val="3FA76D1B"/>
    <w:rsid w:val="3FA7B137"/>
    <w:rsid w:val="3FAC0596"/>
    <w:rsid w:val="401E07CA"/>
    <w:rsid w:val="403C5024"/>
    <w:rsid w:val="406D66DB"/>
    <w:rsid w:val="408B8570"/>
    <w:rsid w:val="4111096E"/>
    <w:rsid w:val="4155AF6D"/>
    <w:rsid w:val="41793C58"/>
    <w:rsid w:val="41A41C55"/>
    <w:rsid w:val="41ADB66A"/>
    <w:rsid w:val="424EAC91"/>
    <w:rsid w:val="425DD6B3"/>
    <w:rsid w:val="428236EA"/>
    <w:rsid w:val="429F8CC3"/>
    <w:rsid w:val="42D29C8C"/>
    <w:rsid w:val="4330095E"/>
    <w:rsid w:val="43517222"/>
    <w:rsid w:val="437FDD4D"/>
    <w:rsid w:val="438C57C0"/>
    <w:rsid w:val="43C63C6A"/>
    <w:rsid w:val="43F97C4F"/>
    <w:rsid w:val="440E3515"/>
    <w:rsid w:val="441EE748"/>
    <w:rsid w:val="443D1B1C"/>
    <w:rsid w:val="44A1EB82"/>
    <w:rsid w:val="44A3863B"/>
    <w:rsid w:val="44A7424E"/>
    <w:rsid w:val="44A91C10"/>
    <w:rsid w:val="44C17CE4"/>
    <w:rsid w:val="44EA82F4"/>
    <w:rsid w:val="4587D141"/>
    <w:rsid w:val="45A7ABB7"/>
    <w:rsid w:val="45D54EB8"/>
    <w:rsid w:val="45FC4DAF"/>
    <w:rsid w:val="45FDB12F"/>
    <w:rsid w:val="46B438DE"/>
    <w:rsid w:val="46C30CE9"/>
    <w:rsid w:val="46DF1D4D"/>
    <w:rsid w:val="473C7FFD"/>
    <w:rsid w:val="473F46A7"/>
    <w:rsid w:val="476791B2"/>
    <w:rsid w:val="47B46539"/>
    <w:rsid w:val="47CA93D6"/>
    <w:rsid w:val="47D225CC"/>
    <w:rsid w:val="47E5692D"/>
    <w:rsid w:val="48C2248D"/>
    <w:rsid w:val="48C60104"/>
    <w:rsid w:val="490ADFF8"/>
    <w:rsid w:val="49286126"/>
    <w:rsid w:val="4937AE89"/>
    <w:rsid w:val="4961408D"/>
    <w:rsid w:val="497BBB9A"/>
    <w:rsid w:val="49CDCD7F"/>
    <w:rsid w:val="49EC39CC"/>
    <w:rsid w:val="4A264BBD"/>
    <w:rsid w:val="4A63411D"/>
    <w:rsid w:val="4AFBA385"/>
    <w:rsid w:val="4BA0A6C0"/>
    <w:rsid w:val="4BA239B9"/>
    <w:rsid w:val="4BA6CCDD"/>
    <w:rsid w:val="4BB32D7D"/>
    <w:rsid w:val="4BC25200"/>
    <w:rsid w:val="4BD82074"/>
    <w:rsid w:val="4BD8EB58"/>
    <w:rsid w:val="4C391D7A"/>
    <w:rsid w:val="4C78E16B"/>
    <w:rsid w:val="4CAD3EFE"/>
    <w:rsid w:val="4CC25227"/>
    <w:rsid w:val="4CCA5C75"/>
    <w:rsid w:val="4CDB6D3E"/>
    <w:rsid w:val="4CDC95AA"/>
    <w:rsid w:val="4D015B4A"/>
    <w:rsid w:val="4D42A406"/>
    <w:rsid w:val="4E2FDAB4"/>
    <w:rsid w:val="4E37EA6C"/>
    <w:rsid w:val="4E5DF3D1"/>
    <w:rsid w:val="4E60A448"/>
    <w:rsid w:val="4E6AEF3E"/>
    <w:rsid w:val="4EF42F9D"/>
    <w:rsid w:val="4F421675"/>
    <w:rsid w:val="4F651CF3"/>
    <w:rsid w:val="4FE15C85"/>
    <w:rsid w:val="4FEB2193"/>
    <w:rsid w:val="4FF57B8D"/>
    <w:rsid w:val="51390F32"/>
    <w:rsid w:val="518193FF"/>
    <w:rsid w:val="519A0927"/>
    <w:rsid w:val="51F8F6A6"/>
    <w:rsid w:val="5203C432"/>
    <w:rsid w:val="526C765D"/>
    <w:rsid w:val="52C5DB14"/>
    <w:rsid w:val="52DE14DA"/>
    <w:rsid w:val="53304B23"/>
    <w:rsid w:val="533F4711"/>
    <w:rsid w:val="53520F39"/>
    <w:rsid w:val="53AC20B2"/>
    <w:rsid w:val="53BB0DB2"/>
    <w:rsid w:val="53CDFFC8"/>
    <w:rsid w:val="53E6CB31"/>
    <w:rsid w:val="5406F4B8"/>
    <w:rsid w:val="5449307B"/>
    <w:rsid w:val="5474900C"/>
    <w:rsid w:val="5491DAB2"/>
    <w:rsid w:val="54D4EF2A"/>
    <w:rsid w:val="54F8070F"/>
    <w:rsid w:val="55237770"/>
    <w:rsid w:val="55293A83"/>
    <w:rsid w:val="558AB9C5"/>
    <w:rsid w:val="5617B073"/>
    <w:rsid w:val="56A88CD4"/>
    <w:rsid w:val="56DBA1D7"/>
    <w:rsid w:val="5807C9A7"/>
    <w:rsid w:val="586BED30"/>
    <w:rsid w:val="5878F005"/>
    <w:rsid w:val="588A46B1"/>
    <w:rsid w:val="58DADE0D"/>
    <w:rsid w:val="58DF6507"/>
    <w:rsid w:val="59D51B66"/>
    <w:rsid w:val="5A503F89"/>
    <w:rsid w:val="5A5B120C"/>
    <w:rsid w:val="5AB94513"/>
    <w:rsid w:val="5B04E1F4"/>
    <w:rsid w:val="5B103FE8"/>
    <w:rsid w:val="5B15E8B4"/>
    <w:rsid w:val="5B30E119"/>
    <w:rsid w:val="5B338622"/>
    <w:rsid w:val="5B635F34"/>
    <w:rsid w:val="5BA16308"/>
    <w:rsid w:val="5BD1000A"/>
    <w:rsid w:val="5BF21F1A"/>
    <w:rsid w:val="5C2EF9A4"/>
    <w:rsid w:val="5C65DE31"/>
    <w:rsid w:val="5C99C762"/>
    <w:rsid w:val="5D37A284"/>
    <w:rsid w:val="5D910EE3"/>
    <w:rsid w:val="5DA4EDB7"/>
    <w:rsid w:val="5DD0C7CF"/>
    <w:rsid w:val="5E838ACC"/>
    <w:rsid w:val="5EFF4C59"/>
    <w:rsid w:val="5FC357A2"/>
    <w:rsid w:val="5FC6D2BC"/>
    <w:rsid w:val="6026A4B9"/>
    <w:rsid w:val="603C12AA"/>
    <w:rsid w:val="6047700E"/>
    <w:rsid w:val="6059454D"/>
    <w:rsid w:val="60DEDDED"/>
    <w:rsid w:val="60EE60E0"/>
    <w:rsid w:val="610E89BE"/>
    <w:rsid w:val="611138B2"/>
    <w:rsid w:val="616798DD"/>
    <w:rsid w:val="616F0EC3"/>
    <w:rsid w:val="617A1446"/>
    <w:rsid w:val="61896312"/>
    <w:rsid w:val="61C05C0C"/>
    <w:rsid w:val="61FA8A8D"/>
    <w:rsid w:val="6204C52E"/>
    <w:rsid w:val="621C6EED"/>
    <w:rsid w:val="623E6D31"/>
    <w:rsid w:val="62A76EDE"/>
    <w:rsid w:val="63051AB3"/>
    <w:rsid w:val="63E2D09C"/>
    <w:rsid w:val="63F70C5C"/>
    <w:rsid w:val="6466AA0C"/>
    <w:rsid w:val="64C0A032"/>
    <w:rsid w:val="64F47857"/>
    <w:rsid w:val="65103965"/>
    <w:rsid w:val="655C3221"/>
    <w:rsid w:val="65C630D6"/>
    <w:rsid w:val="65FF22BA"/>
    <w:rsid w:val="66559136"/>
    <w:rsid w:val="667460F8"/>
    <w:rsid w:val="66F9D8AE"/>
    <w:rsid w:val="67355713"/>
    <w:rsid w:val="673EEBFB"/>
    <w:rsid w:val="676E5B6B"/>
    <w:rsid w:val="67CC4760"/>
    <w:rsid w:val="68653D57"/>
    <w:rsid w:val="68668B3E"/>
    <w:rsid w:val="686750D3"/>
    <w:rsid w:val="688105CC"/>
    <w:rsid w:val="68A7B4B1"/>
    <w:rsid w:val="68AC54C9"/>
    <w:rsid w:val="68AF917F"/>
    <w:rsid w:val="68D0AE0F"/>
    <w:rsid w:val="68E43487"/>
    <w:rsid w:val="69017DEF"/>
    <w:rsid w:val="692648B4"/>
    <w:rsid w:val="695CEAA7"/>
    <w:rsid w:val="6960D05F"/>
    <w:rsid w:val="69C83E25"/>
    <w:rsid w:val="6A0624FC"/>
    <w:rsid w:val="6A0D827B"/>
    <w:rsid w:val="6A2EE491"/>
    <w:rsid w:val="6A6B3CBA"/>
    <w:rsid w:val="6A70BBC3"/>
    <w:rsid w:val="6A7ADA3D"/>
    <w:rsid w:val="6AB3E24A"/>
    <w:rsid w:val="6AE2E5A7"/>
    <w:rsid w:val="6B192DF1"/>
    <w:rsid w:val="6B62FC2A"/>
    <w:rsid w:val="6BE83F28"/>
    <w:rsid w:val="6BFBE436"/>
    <w:rsid w:val="6C2E1F3B"/>
    <w:rsid w:val="6C4DB155"/>
    <w:rsid w:val="6C6314B1"/>
    <w:rsid w:val="6CA8D485"/>
    <w:rsid w:val="6CB1D6E2"/>
    <w:rsid w:val="6CD6C9AB"/>
    <w:rsid w:val="6CEE242A"/>
    <w:rsid w:val="6D05412E"/>
    <w:rsid w:val="6D25BEBA"/>
    <w:rsid w:val="6D27A25E"/>
    <w:rsid w:val="6D57C0C5"/>
    <w:rsid w:val="6DF6D66C"/>
    <w:rsid w:val="6E13D838"/>
    <w:rsid w:val="6E4C365D"/>
    <w:rsid w:val="6E502A2D"/>
    <w:rsid w:val="6E74280F"/>
    <w:rsid w:val="6E7A4D7A"/>
    <w:rsid w:val="6EA1C989"/>
    <w:rsid w:val="6EAA7305"/>
    <w:rsid w:val="6EB8C6D9"/>
    <w:rsid w:val="6ED27E4C"/>
    <w:rsid w:val="6EE1825B"/>
    <w:rsid w:val="6F128B28"/>
    <w:rsid w:val="6F192F6C"/>
    <w:rsid w:val="6F39F76F"/>
    <w:rsid w:val="6F4117AE"/>
    <w:rsid w:val="6F55E351"/>
    <w:rsid w:val="6F5F6046"/>
    <w:rsid w:val="6F6E67B4"/>
    <w:rsid w:val="6FCFACEF"/>
    <w:rsid w:val="6FEA46C5"/>
    <w:rsid w:val="701A435E"/>
    <w:rsid w:val="706BE779"/>
    <w:rsid w:val="708846F4"/>
    <w:rsid w:val="71E789C4"/>
    <w:rsid w:val="7201ECFC"/>
    <w:rsid w:val="720F74A5"/>
    <w:rsid w:val="7220507E"/>
    <w:rsid w:val="72E8535E"/>
    <w:rsid w:val="7336AE97"/>
    <w:rsid w:val="7340A7DB"/>
    <w:rsid w:val="7350F0E3"/>
    <w:rsid w:val="73796D41"/>
    <w:rsid w:val="740B635D"/>
    <w:rsid w:val="7413026E"/>
    <w:rsid w:val="745E60E6"/>
    <w:rsid w:val="7475EAE4"/>
    <w:rsid w:val="7484CC8E"/>
    <w:rsid w:val="75BA0C52"/>
    <w:rsid w:val="75EA815F"/>
    <w:rsid w:val="75EC598F"/>
    <w:rsid w:val="7622C063"/>
    <w:rsid w:val="76818357"/>
    <w:rsid w:val="76F20C8F"/>
    <w:rsid w:val="76F6685B"/>
    <w:rsid w:val="774F6D99"/>
    <w:rsid w:val="77EAED4E"/>
    <w:rsid w:val="7853577E"/>
    <w:rsid w:val="785655FC"/>
    <w:rsid w:val="78621C14"/>
    <w:rsid w:val="786DF35E"/>
    <w:rsid w:val="788502A1"/>
    <w:rsid w:val="78E6BB35"/>
    <w:rsid w:val="79451324"/>
    <w:rsid w:val="79876775"/>
    <w:rsid w:val="79D0CCB5"/>
    <w:rsid w:val="7A4CAA25"/>
    <w:rsid w:val="7A4CC632"/>
    <w:rsid w:val="7A5C0F64"/>
    <w:rsid w:val="7A67DB69"/>
    <w:rsid w:val="7A6AE4EE"/>
    <w:rsid w:val="7A86D87E"/>
    <w:rsid w:val="7A87511F"/>
    <w:rsid w:val="7A9689FD"/>
    <w:rsid w:val="7AA1153B"/>
    <w:rsid w:val="7AA21699"/>
    <w:rsid w:val="7ABF7DBC"/>
    <w:rsid w:val="7AEBAB2C"/>
    <w:rsid w:val="7B833187"/>
    <w:rsid w:val="7BD11BC6"/>
    <w:rsid w:val="7C063E0B"/>
    <w:rsid w:val="7C1418F4"/>
    <w:rsid w:val="7C54E82D"/>
    <w:rsid w:val="7C5E28B8"/>
    <w:rsid w:val="7C7328E9"/>
    <w:rsid w:val="7D10D948"/>
    <w:rsid w:val="7D44F165"/>
    <w:rsid w:val="7DD91DC7"/>
    <w:rsid w:val="7DDDA59F"/>
    <w:rsid w:val="7E038A24"/>
    <w:rsid w:val="7E4D161C"/>
    <w:rsid w:val="7E563A0A"/>
    <w:rsid w:val="7EBADF4F"/>
    <w:rsid w:val="7F5BB695"/>
    <w:rsid w:val="7F9F9206"/>
    <w:rsid w:val="7FEB75F6"/>
    <w:rsid w:val="7FF4A3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4051A"/>
  <w15:chartTrackingRefBased/>
  <w15:docId w15:val="{3664FF44-AADD-4BC8-9F4D-03761A41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basedOn w:val="Normal"/>
    <w:next w:val="Normal"/>
    <w:link w:val="Heading1Char"/>
    <w:uiPriority w:val="9"/>
    <w:qFormat/>
    <w:rsid w:val="00794BC7"/>
    <w:pPr>
      <w:spacing w:after="360" w:line="173" w:lineRule="auto"/>
      <w:outlineLvl w:val="0"/>
    </w:pPr>
    <w:rPr>
      <w:rFonts w:cs="Poppins"/>
      <w:b/>
      <w:bCs/>
      <w:color w:val="060645" w:themeColor="text1"/>
      <w:sz w:val="120"/>
      <w:szCs w:val="120"/>
    </w:rPr>
  </w:style>
  <w:style w:type="paragraph" w:styleId="Heading2">
    <w:name w:val="heading 2"/>
    <w:basedOn w:val="AccessibilityGuidanceNotes"/>
    <w:next w:val="Normal"/>
    <w:link w:val="Heading2Char"/>
    <w:uiPriority w:val="9"/>
    <w:unhideWhenUsed/>
    <w:qFormat/>
    <w:rsid w:val="00794BC7"/>
    <w:pPr>
      <w:spacing w:after="240"/>
      <w:outlineLvl w:val="1"/>
    </w:p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794BC7"/>
    <w:pPr>
      <w:spacing w:line="360" w:lineRule="auto"/>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basedOn w:val="DefaultParagraphFont"/>
    <w:uiPriority w:val="99"/>
    <w:unhideWhenUsed/>
    <w:rsid w:val="00794BC7"/>
    <w:rPr>
      <w:b/>
      <w:bCs/>
      <w:color w:val="060645"/>
      <w:sz w:val="24"/>
    </w:rPr>
  </w:style>
  <w:style w:type="character" w:customStyle="1" w:styleId="Heading4Char">
    <w:name w:val="Heading 4 Char"/>
    <w:basedOn w:val="DefaultParagraphFont"/>
    <w:link w:val="Heading4"/>
    <w:uiPriority w:val="9"/>
    <w:rsid w:val="00794BC7"/>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9"/>
      </w:numPr>
      <w:spacing w:before="120" w:after="120"/>
      <w:contextualSpacing/>
    </w:pPr>
    <w:rPr>
      <w:rFonts w:cs="Poppins"/>
      <w:szCs w:val="20"/>
    </w:rPr>
  </w:style>
  <w:style w:type="character" w:customStyle="1" w:styleId="Heading1Char">
    <w:name w:val="Heading 1 Char"/>
    <w:basedOn w:val="DefaultParagraphFont"/>
    <w:link w:val="Heading1"/>
    <w:uiPriority w:val="9"/>
    <w:rsid w:val="00794BC7"/>
    <w:rPr>
      <w:rFonts w:ascii="Poppins" w:eastAsia="Times New Roman" w:hAnsi="Poppins" w:cs="Poppins"/>
      <w:b/>
      <w:bCs/>
      <w:color w:val="060645" w:themeColor="text1"/>
      <w:sz w:val="120"/>
      <w:szCs w:val="120"/>
      <w:lang w:eastAsia="en-GB"/>
    </w:rPr>
  </w:style>
  <w:style w:type="character" w:customStyle="1" w:styleId="Heading2Char">
    <w:name w:val="Heading 2 Char"/>
    <w:basedOn w:val="DefaultParagraphFont"/>
    <w:link w:val="Heading2"/>
    <w:uiPriority w:val="9"/>
    <w:rsid w:val="00794BC7"/>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styleId="Index1">
    <w:name w:val="index 1"/>
    <w:basedOn w:val="Normal"/>
    <w:next w:val="Normal"/>
    <w:autoRedefine/>
    <w:uiPriority w:val="99"/>
    <w:unhideWhenUsed/>
    <w:rsid w:val="00794BC7"/>
    <w:pPr>
      <w:spacing w:after="0" w:line="240" w:lineRule="auto"/>
      <w:ind w:left="240" w:hanging="240"/>
    </w:pPr>
  </w:style>
  <w:style w:type="paragraph" w:customStyle="1" w:styleId="Coversublinetitle">
    <w:name w:val="Cover subline title"/>
    <w:basedOn w:val="Normal"/>
    <w:qFormat/>
    <w:rsid w:val="00794BC7"/>
    <w:rPr>
      <w:b/>
      <w:bCs/>
      <w:color w:val="060645" w:themeColor="text1"/>
      <w:sz w:val="40"/>
      <w:szCs w:val="40"/>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230535"/>
    <w:pPr>
      <w:spacing w:before="0" w:after="240"/>
      <w:ind w:left="1134" w:hanging="567"/>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230535"/>
    <w:rPr>
      <w:rFonts w:ascii="Poppins" w:eastAsia="Times New Roman" w:hAnsi="Poppins" w:cs="Poppins"/>
      <w:color w:val="060645"/>
      <w:sz w:val="20"/>
      <w:szCs w:val="20"/>
      <w:lang w:eastAsia="en-GB"/>
    </w:rPr>
  </w:style>
  <w:style w:type="paragraph" w:styleId="TOC1">
    <w:name w:val="toc 1"/>
    <w:next w:val="Normal"/>
    <w:autoRedefine/>
    <w:uiPriority w:val="39"/>
    <w:unhideWhenUsed/>
    <w:rsid w:val="00794BC7"/>
    <w:pPr>
      <w:tabs>
        <w:tab w:val="right" w:pos="9622"/>
      </w:tabs>
      <w:spacing w:after="240"/>
    </w:pPr>
    <w:rPr>
      <w:rFonts w:ascii="Poppins" w:eastAsia="Times New Roman" w:hAnsi="Poppins" w:cs="Poppins"/>
      <w:b/>
      <w:color w:val="060645"/>
      <w:sz w:val="32"/>
      <w:szCs w:val="20"/>
      <w:lang w:eastAsia="en-GB"/>
    </w:rPr>
  </w:style>
  <w:style w:type="paragraph" w:styleId="TOC2">
    <w:name w:val="toc 2"/>
    <w:next w:val="Normal"/>
    <w:autoRedefine/>
    <w:uiPriority w:val="39"/>
    <w:unhideWhenUsed/>
    <w:rsid w:val="00794BC7"/>
    <w:pPr>
      <w:spacing w:after="240"/>
      <w:ind w:left="284"/>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794BC7"/>
    <w:pPr>
      <w:spacing w:after="240"/>
      <w:ind w:left="567"/>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F66B82"/>
    <w:rPr>
      <w:color w:val="2B579A"/>
      <w:shd w:val="clear" w:color="auto" w:fill="E1DFDD"/>
    </w:rPr>
  </w:style>
  <w:style w:type="table" w:styleId="GridTable1Light">
    <w:name w:val="Grid Table 1 Light"/>
    <w:basedOn w:val="TableNormal"/>
    <w:uiPriority w:val="46"/>
    <w:rsid w:val="00867E27"/>
    <w:tblPr>
      <w:tblStyleRowBandSize w:val="1"/>
      <w:tblStyleColBandSize w:val="1"/>
      <w:tblBorders>
        <w:top w:val="single" w:sz="4" w:space="0" w:color="5E5EF1" w:themeColor="text1" w:themeTint="66"/>
        <w:left w:val="single" w:sz="4" w:space="0" w:color="5E5EF1" w:themeColor="text1" w:themeTint="66"/>
        <w:bottom w:val="single" w:sz="4" w:space="0" w:color="5E5EF1" w:themeColor="text1" w:themeTint="66"/>
        <w:right w:val="single" w:sz="4" w:space="0" w:color="5E5EF1" w:themeColor="text1" w:themeTint="66"/>
        <w:insideH w:val="single" w:sz="4" w:space="0" w:color="5E5EF1" w:themeColor="text1" w:themeTint="66"/>
        <w:insideV w:val="single" w:sz="4" w:space="0" w:color="5E5EF1" w:themeColor="text1" w:themeTint="66"/>
      </w:tblBorders>
    </w:tblPr>
    <w:tblStylePr w:type="firstRow">
      <w:rPr>
        <w:b/>
        <w:bCs/>
      </w:rPr>
      <w:tblPr/>
      <w:tcPr>
        <w:tcBorders>
          <w:bottom w:val="single" w:sz="12" w:space="0" w:color="1414E5" w:themeColor="text1" w:themeTint="99"/>
        </w:tcBorders>
      </w:tcPr>
    </w:tblStylePr>
    <w:tblStylePr w:type="lastRow">
      <w:rPr>
        <w:b/>
        <w:bCs/>
      </w:rPr>
      <w:tblPr/>
      <w:tcPr>
        <w:tcBorders>
          <w:top w:val="double" w:sz="2" w:space="0" w:color="1414E5" w:themeColor="text1" w:themeTint="99"/>
        </w:tcBorders>
      </w:tcPr>
    </w:tblStylePr>
    <w:tblStylePr w:type="firstCol">
      <w:rPr>
        <w:b/>
        <w:bCs/>
      </w:rPr>
    </w:tblStylePr>
    <w:tblStylePr w:type="lastCol">
      <w:rPr>
        <w:b/>
        <w:bCs/>
      </w:rPr>
    </w:tblStylePr>
  </w:style>
  <w:style w:type="table" w:styleId="ListTable4">
    <w:name w:val="List Table 4"/>
    <w:basedOn w:val="TableNormal"/>
    <w:uiPriority w:val="49"/>
    <w:rsid w:val="00867E27"/>
    <w:tblPr>
      <w:tblStyleRowBandSize w:val="1"/>
      <w:tblStyleColBandSize w:val="1"/>
      <w:tblBorders>
        <w:top w:val="single" w:sz="4" w:space="0" w:color="1414E5" w:themeColor="text1" w:themeTint="99"/>
        <w:left w:val="single" w:sz="4" w:space="0" w:color="1414E5" w:themeColor="text1" w:themeTint="99"/>
        <w:bottom w:val="single" w:sz="4" w:space="0" w:color="1414E5" w:themeColor="text1" w:themeTint="99"/>
        <w:right w:val="single" w:sz="4" w:space="0" w:color="1414E5" w:themeColor="text1" w:themeTint="99"/>
        <w:insideH w:val="single" w:sz="4" w:space="0" w:color="1414E5" w:themeColor="text1" w:themeTint="99"/>
      </w:tblBorders>
    </w:tblPr>
    <w:tblStylePr w:type="firstRow">
      <w:rPr>
        <w:b/>
        <w:bCs/>
        <w:color w:val="FFFFFF" w:themeColor="background1"/>
      </w:rPr>
      <w:tblPr/>
      <w:tcPr>
        <w:tcBorders>
          <w:top w:val="single" w:sz="4" w:space="0" w:color="060645" w:themeColor="text1"/>
          <w:left w:val="single" w:sz="4" w:space="0" w:color="060645" w:themeColor="text1"/>
          <w:bottom w:val="single" w:sz="4" w:space="0" w:color="060645" w:themeColor="text1"/>
          <w:right w:val="single" w:sz="4" w:space="0" w:color="060645" w:themeColor="text1"/>
          <w:insideH w:val="nil"/>
        </w:tcBorders>
        <w:shd w:val="clear" w:color="auto" w:fill="060645" w:themeFill="text1"/>
      </w:tcPr>
    </w:tblStylePr>
    <w:tblStylePr w:type="lastRow">
      <w:rPr>
        <w:b/>
        <w:bCs/>
      </w:rPr>
      <w:tblPr/>
      <w:tcPr>
        <w:tcBorders>
          <w:top w:val="double" w:sz="4" w:space="0" w:color="1414E5" w:themeColor="text1" w:themeTint="99"/>
        </w:tcBorders>
      </w:tcPr>
    </w:tblStylePr>
    <w:tblStylePr w:type="firstCol">
      <w:rPr>
        <w:b/>
        <w:bCs/>
      </w:rPr>
    </w:tblStylePr>
    <w:tblStylePr w:type="lastCol">
      <w:rPr>
        <w:b/>
        <w:bCs/>
      </w:rPr>
    </w:tblStylePr>
    <w:tblStylePr w:type="band1Vert">
      <w:tblPr/>
      <w:tcPr>
        <w:shd w:val="clear" w:color="auto" w:fill="AEAEF8" w:themeFill="text1" w:themeFillTint="33"/>
      </w:tcPr>
    </w:tblStylePr>
    <w:tblStylePr w:type="band1Horz">
      <w:tblPr/>
      <w:tcPr>
        <w:shd w:val="clear" w:color="auto" w:fill="AEAEF8" w:themeFill="text1" w:themeFillTint="33"/>
      </w:tcPr>
    </w:tblStylePr>
  </w:style>
  <w:style w:type="paragraph" w:styleId="Caption">
    <w:name w:val="caption"/>
    <w:basedOn w:val="Normal"/>
    <w:next w:val="Normal"/>
    <w:uiPriority w:val="35"/>
    <w:unhideWhenUsed/>
    <w:qFormat/>
    <w:rsid w:val="006A6D18"/>
    <w:pPr>
      <w:spacing w:line="240" w:lineRule="auto"/>
    </w:pPr>
    <w:rPr>
      <w:b/>
      <w:i/>
      <w:iCs/>
      <w:color w:val="060645" w:themeColor="text2"/>
      <w:szCs w:val="18"/>
    </w:rPr>
  </w:style>
  <w:style w:type="paragraph" w:styleId="BodyText">
    <w:name w:val="Body Text"/>
    <w:basedOn w:val="Normal"/>
    <w:link w:val="BodyTextChar"/>
    <w:uiPriority w:val="1"/>
    <w:qFormat/>
    <w:rsid w:val="0047291F"/>
    <w:pPr>
      <w:widowControl w:val="0"/>
      <w:spacing w:before="118" w:after="0" w:line="240" w:lineRule="auto"/>
      <w:ind w:left="2848"/>
    </w:pPr>
    <w:rPr>
      <w:rFonts w:ascii="Arial" w:eastAsia="Arial" w:hAnsi="Arial" w:cstheme="minorBidi"/>
      <w:color w:val="auto"/>
      <w:sz w:val="21"/>
      <w:szCs w:val="21"/>
      <w:lang w:val="en-US" w:eastAsia="en-US"/>
    </w:rPr>
  </w:style>
  <w:style w:type="character" w:customStyle="1" w:styleId="BodyTextChar">
    <w:name w:val="Body Text Char"/>
    <w:basedOn w:val="DefaultParagraphFont"/>
    <w:link w:val="BodyText"/>
    <w:uiPriority w:val="1"/>
    <w:rsid w:val="0047291F"/>
    <w:rPr>
      <w:rFonts w:ascii="Arial" w:eastAsia="Arial" w:hAnsi="Arial"/>
      <w:sz w:val="21"/>
      <w:szCs w:val="21"/>
      <w:lang w:val="en-US"/>
    </w:rPr>
  </w:style>
  <w:style w:type="paragraph" w:styleId="NormalWeb">
    <w:name w:val="Normal (Web)"/>
    <w:basedOn w:val="Normal"/>
    <w:uiPriority w:val="99"/>
    <w:semiHidden/>
    <w:unhideWhenUsed/>
    <w:rsid w:val="00EB0D6F"/>
    <w:pPr>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980042">
      <w:bodyDiv w:val="1"/>
      <w:marLeft w:val="0"/>
      <w:marRight w:val="0"/>
      <w:marTop w:val="0"/>
      <w:marBottom w:val="0"/>
      <w:divBdr>
        <w:top w:val="none" w:sz="0" w:space="0" w:color="auto"/>
        <w:left w:val="none" w:sz="0" w:space="0" w:color="auto"/>
        <w:bottom w:val="none" w:sz="0" w:space="0" w:color="auto"/>
        <w:right w:val="none" w:sz="0" w:space="0" w:color="auto"/>
      </w:divBdr>
    </w:div>
    <w:div w:id="398484472">
      <w:bodyDiv w:val="1"/>
      <w:marLeft w:val="0"/>
      <w:marRight w:val="0"/>
      <w:marTop w:val="0"/>
      <w:marBottom w:val="0"/>
      <w:divBdr>
        <w:top w:val="none" w:sz="0" w:space="0" w:color="auto"/>
        <w:left w:val="none" w:sz="0" w:space="0" w:color="auto"/>
        <w:bottom w:val="none" w:sz="0" w:space="0" w:color="auto"/>
        <w:right w:val="none" w:sz="0" w:space="0" w:color="auto"/>
      </w:divBdr>
    </w:div>
    <w:div w:id="1249314648">
      <w:bodyDiv w:val="1"/>
      <w:marLeft w:val="0"/>
      <w:marRight w:val="0"/>
      <w:marTop w:val="0"/>
      <w:marBottom w:val="0"/>
      <w:divBdr>
        <w:top w:val="none" w:sz="0" w:space="0" w:color="auto"/>
        <w:left w:val="none" w:sz="0" w:space="0" w:color="auto"/>
        <w:bottom w:val="none" w:sz="0" w:space="0" w:color="auto"/>
        <w:right w:val="none" w:sz="0" w:space="0" w:color="auto"/>
      </w:divBdr>
    </w:div>
    <w:div w:id="1423530722">
      <w:bodyDiv w:val="1"/>
      <w:marLeft w:val="0"/>
      <w:marRight w:val="0"/>
      <w:marTop w:val="0"/>
      <w:marBottom w:val="0"/>
      <w:divBdr>
        <w:top w:val="none" w:sz="0" w:space="0" w:color="auto"/>
        <w:left w:val="none" w:sz="0" w:space="0" w:color="auto"/>
        <w:bottom w:val="none" w:sz="0" w:space="0" w:color="auto"/>
        <w:right w:val="none" w:sz="0" w:space="0" w:color="auto"/>
      </w:divBdr>
      <w:divsChild>
        <w:div w:id="482966342">
          <w:marLeft w:val="274"/>
          <w:marRight w:val="0"/>
          <w:marTop w:val="0"/>
          <w:marBottom w:val="12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 w:id="208066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openuniv-my.sharepoint.com/personal/va895_open_ac_uk/Documents/Graduate%20School%20documents/application-form-uk.docx"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university.open.ac.uk/students/research/ou/ou/support-z/training-and-development" TargetMode="Externa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yperlink" Target="https://university.open.ac.uk/students/research/forms-and-guidance/reasonabl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niversity.open.ac.uk/students/research/support-z/whos-who-postgraduate-research-ou" TargetMode="External"/><Relationship Id="rId20" Type="http://schemas.openxmlformats.org/officeDocument/2006/relationships/hyperlink" Target="https://university.open.ac.uk/students/research/ou/ou/advice/advice-stage"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p.open.ac.uk/documents/policies/research-degree-regulation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octoral-research-system.open.ac.uk/" TargetMode="External"/><Relationship Id="rId23" Type="http://schemas.openxmlformats.org/officeDocument/2006/relationships/hyperlink" Target="https://help.open.ac.uk/documents/policies/research-degree-regulation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niversity.open.ac.uk/students/research/forms-and-guidance/reasonab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versity.open.ac.uk/students/research/system/files/documents/Academic%20Engagement%20and%20Attendance%20Policy%202024_1.pdf" TargetMode="External"/><Relationship Id="rId22" Type="http://schemas.openxmlformats.org/officeDocument/2006/relationships/hyperlink" Target="https://university.open.ac.uk/students/research/forms-and-guidance/supervisor"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27627\AppData\Roaming\Open%20University\OUClient\Stationery\OU%20WD%20Templates\OU-Word-Front-Cover-Icon-Image%20Top-Design3-OUGeneric.dotx" TargetMode="External"/></Relationships>
</file>

<file path=word/theme/theme1.xml><?xml version="1.0" encoding="utf-8"?>
<a:theme xmlns:a="http://schemas.openxmlformats.org/drawingml/2006/main" name="Office Theme">
  <a:themeElements>
    <a:clrScheme name="Open University">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1C46C0"/>
      </a:hlink>
      <a:folHlink>
        <a:srgbClr val="1C46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7518a10f-5a63-4dac-85c6-9a364b47b7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3320D8B7A4E544A51AE55F43D7DB40" ma:contentTypeVersion="19" ma:contentTypeDescription="Create a new document." ma:contentTypeScope="" ma:versionID="53ae83f14b75702722a92124e5aebd50">
  <xsd:schema xmlns:xsd="http://www.w3.org/2001/XMLSchema" xmlns:xs="http://www.w3.org/2001/XMLSchema" xmlns:p="http://schemas.microsoft.com/office/2006/metadata/properties" xmlns:ns2="7518a10f-5a63-4dac-85c6-9a364b47b701" xmlns:ns3="9d1ae76d-6439-4690-bc6e-dfa0cf63112d" xmlns:ns4="e4476828-269d-41e7-8c7f-463a607b843c" targetNamespace="http://schemas.microsoft.com/office/2006/metadata/properties" ma:root="true" ma:fieldsID="cf0a8fe260fae0800205dd034ae18e49" ns2:_="" ns3:_="" ns4:_="">
    <xsd:import namespace="7518a10f-5a63-4dac-85c6-9a364b47b701"/>
    <xsd:import namespace="9d1ae76d-6439-4690-bc6e-dfa0cf63112d"/>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8a10f-5a63-4dac-85c6-9a364b47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ae76d-6439-4690-bc6e-dfa0cf6311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1e4cdbf-3517-44fb-8926-f4873891ec27}" ma:internalName="TaxCatchAll" ma:showField="CatchAllData" ma:web="9d1ae76d-6439-4690-bc6e-dfa0cf631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7518a10f-5a63-4dac-85c6-9a364b47b701"/>
  </ds:schemaRefs>
</ds:datastoreItem>
</file>

<file path=customXml/itemProps3.xml><?xml version="1.0" encoding="utf-8"?>
<ds:datastoreItem xmlns:ds="http://schemas.openxmlformats.org/officeDocument/2006/customXml" ds:itemID="{A9E3A786-8F72-4574-8A82-AFF79CCC9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8a10f-5a63-4dac-85c6-9a364b47b701"/>
    <ds:schemaRef ds:uri="9d1ae76d-6439-4690-bc6e-dfa0cf63112d"/>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47FF8E-7A49-4F9E-A699-C674EA09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OU-Word-Front-Cover-Icon-Image Top-Design3-OUGeneric.dotx</Template>
  <TotalTime>201</TotalTime>
  <Pages>24</Pages>
  <Words>3193</Words>
  <Characters>18205</Characters>
  <Application>Microsoft Office Word</Application>
  <DocSecurity>2</DocSecurity>
  <Lines>151</Lines>
  <Paragraphs>42</Paragraphs>
  <ScaleCrop>false</ScaleCrop>
  <HeadingPairs>
    <vt:vector size="2" baseType="variant">
      <vt:variant>
        <vt:lpstr>Title</vt:lpstr>
      </vt:variant>
      <vt:variant>
        <vt:i4>1</vt:i4>
      </vt:variant>
    </vt:vector>
  </HeadingPairs>
  <TitlesOfParts>
    <vt:vector size="1" baseType="lpstr">
      <vt:lpstr>PGR student and supervisor agreement</vt:lpstr>
    </vt:vector>
  </TitlesOfParts>
  <Manager/>
  <Company>The Open University</Company>
  <LinksUpToDate>false</LinksUpToDate>
  <CharactersWithSpaces>21356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PGR student and supervisor agreement</dc:title>
  <dc:subject/>
  <dc:creator/>
  <cp:keywords/>
  <dc:description>Final Version</dc:description>
  <cp:lastModifiedBy>Valerie.Arnott</cp:lastModifiedBy>
  <cp:revision>76</cp:revision>
  <dcterms:created xsi:type="dcterms:W3CDTF">2026-08-18T12:45:00Z</dcterms:created>
  <dcterms:modified xsi:type="dcterms:W3CDTF">2026-08-20T08:57:00Z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0x010100EF3320D8B7A4E544A51AE55F43D7DB40</vt:lpwstr>
  </property>
  <property fmtid="{D5CDD505-2E9C-101B-9397-08002B2CF9AE}" pid="3" name="MediaServiceImageTags">
    <vt:lpwstr/>
  </property>
</Properties>
</file>