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9964" w14:textId="5285287A" w:rsidR="00342FAF" w:rsidRPr="00B630FC" w:rsidRDefault="00690140" w:rsidP="00690140">
      <w:pPr>
        <w:pStyle w:val="ContentsHeading"/>
      </w:pPr>
      <w:r>
        <w:t xml:space="preserve">First Progress Review Form: PhD/MPhil </w:t>
      </w:r>
    </w:p>
    <w:p w14:paraId="3DFFF8AF" w14:textId="27B7C4A3" w:rsidR="00342FAF" w:rsidRDefault="00690140" w:rsidP="00BC3EAA">
      <w:pPr>
        <w:pStyle w:val="Heading2"/>
        <w:numPr>
          <w:ilvl w:val="0"/>
          <w:numId w:val="0"/>
        </w:numPr>
        <w:ind w:left="432" w:hanging="432"/>
      </w:pPr>
      <w:r>
        <w:t>What this form is for</w:t>
      </w:r>
    </w:p>
    <w:p w14:paraId="1FF42D2D" w14:textId="065B656A" w:rsidR="00342FAF" w:rsidRDefault="00690140" w:rsidP="00690140">
      <w:pPr>
        <w:spacing w:after="0"/>
      </w:pPr>
      <w:r>
        <w:t>This form should be completed by PhD and MPhil students and their supervisors during the probationary period (prior to upgrade). It must be completed no later than:</w:t>
      </w:r>
    </w:p>
    <w:p w14:paraId="4CC49F8C" w14:textId="4B5D004D" w:rsidR="00690140" w:rsidRDefault="00690140" w:rsidP="00690140">
      <w:pPr>
        <w:pStyle w:val="ListParagraph"/>
        <w:numPr>
          <w:ilvl w:val="0"/>
          <w:numId w:val="26"/>
        </w:numPr>
      </w:pPr>
      <w:r>
        <w:t>Full-time students: 5 months after course start date</w:t>
      </w:r>
    </w:p>
    <w:p w14:paraId="377F80F8" w14:textId="61979BFA" w:rsidR="00690140" w:rsidRDefault="00690140" w:rsidP="00690140">
      <w:pPr>
        <w:pStyle w:val="ListParagraph"/>
        <w:numPr>
          <w:ilvl w:val="0"/>
          <w:numId w:val="26"/>
        </w:numPr>
      </w:pPr>
      <w:r>
        <w:t>Part-time students: 10 months after course start date</w:t>
      </w:r>
    </w:p>
    <w:p w14:paraId="2A9EDBB6" w14:textId="2980CB34" w:rsidR="00690140" w:rsidRDefault="00690140" w:rsidP="00690140">
      <w:r>
        <w:t xml:space="preserve">The completed form should be uploaded to your supervision meeting record on PGR Manager. </w:t>
      </w:r>
    </w:p>
    <w:p w14:paraId="5678C29E" w14:textId="0FAB0D9C" w:rsidR="00690140" w:rsidRDefault="00690140" w:rsidP="00690140">
      <w:pPr>
        <w:pStyle w:val="Heading2"/>
      </w:pPr>
      <w:r>
        <w:t>Student Report</w:t>
      </w:r>
    </w:p>
    <w:p w14:paraId="2349B34C" w14:textId="40ACA7DC" w:rsidR="00690140" w:rsidRDefault="00690140" w:rsidP="00690140">
      <w:pPr>
        <w:pStyle w:val="Heading3"/>
      </w:pPr>
      <w:r>
        <w:t>Student Details</w:t>
      </w:r>
    </w:p>
    <w:p w14:paraId="3AD37937" w14:textId="7429ED8F" w:rsidR="00690140" w:rsidRDefault="00690140" w:rsidP="00690140">
      <w:pPr>
        <w:pStyle w:val="ListNumber3"/>
      </w:pPr>
      <w:r>
        <w:t xml:space="preserve">Student name: </w:t>
      </w:r>
    </w:p>
    <w:p w14:paraId="5E1B039F" w14:textId="078B74A6" w:rsidR="00690140" w:rsidRDefault="00690140" w:rsidP="00690140">
      <w:pPr>
        <w:pStyle w:val="ListNumber3"/>
      </w:pPr>
      <w:r>
        <w:t xml:space="preserve">Personal identifier: </w:t>
      </w:r>
    </w:p>
    <w:p w14:paraId="3A66F719" w14:textId="0C06B4C9" w:rsidR="00690140" w:rsidRDefault="00690140" w:rsidP="00690140">
      <w:pPr>
        <w:pStyle w:val="ListNumber3"/>
      </w:pPr>
      <w:r>
        <w:t xml:space="preserve">Faculty: </w:t>
      </w:r>
    </w:p>
    <w:p w14:paraId="325AD740" w14:textId="78524A7F" w:rsidR="00690140" w:rsidRDefault="00690140" w:rsidP="00690140">
      <w:pPr>
        <w:pStyle w:val="ListNumber3"/>
      </w:pPr>
      <w:r>
        <w:t xml:space="preserve">Discipline: </w:t>
      </w:r>
    </w:p>
    <w:p w14:paraId="07448A28" w14:textId="2D5FBD24" w:rsidR="00690140" w:rsidRDefault="00690140" w:rsidP="00690140">
      <w:pPr>
        <w:pStyle w:val="ListNumber3"/>
      </w:pPr>
      <w:r>
        <w:t xml:space="preserve">Registration start date: </w:t>
      </w:r>
    </w:p>
    <w:p w14:paraId="78DDBB4E" w14:textId="2AD03329" w:rsidR="00690140" w:rsidRDefault="00690140" w:rsidP="00690140">
      <w:pPr>
        <w:pStyle w:val="ListNumber3"/>
      </w:pPr>
      <w:r>
        <w:t>Programme of study:</w:t>
      </w:r>
      <w:r>
        <w:tab/>
        <w:t xml:space="preserve"> </w:t>
      </w:r>
      <w:sdt>
        <w:sdtPr>
          <w:id w:val="1126049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MPhil</w:t>
      </w:r>
      <w:r>
        <w:tab/>
      </w:r>
      <w:r>
        <w:tab/>
      </w:r>
      <w:sdt>
        <w:sdtPr>
          <w:id w:val="265195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PhD</w:t>
      </w:r>
    </w:p>
    <w:p w14:paraId="289E7902" w14:textId="20AEE852" w:rsidR="00690140" w:rsidRDefault="00690140" w:rsidP="00690140">
      <w:pPr>
        <w:pStyle w:val="ListNumber3"/>
      </w:pPr>
      <w:r>
        <w:t>Mode of study:</w:t>
      </w:r>
      <w:r>
        <w:tab/>
      </w:r>
      <w:r>
        <w:tab/>
        <w:t xml:space="preserve"> </w:t>
      </w:r>
      <w:sdt>
        <w:sdtPr>
          <w:id w:val="-181441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Full-time</w:t>
      </w:r>
      <w:r>
        <w:tab/>
      </w:r>
      <w:r>
        <w:tab/>
      </w:r>
      <w:sdt>
        <w:sdtPr>
          <w:id w:val="-2100936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</w:t>
      </w:r>
      <w:r>
        <w:t>art-time</w:t>
      </w:r>
    </w:p>
    <w:p w14:paraId="231DFF8D" w14:textId="4F358AEE" w:rsidR="00BC3EAA" w:rsidRDefault="00BC3EAA" w:rsidP="00690140">
      <w:pPr>
        <w:pStyle w:val="ListNumber3"/>
      </w:pPr>
      <w:r>
        <w:t xml:space="preserve">Are you registered for a distance learning course?  </w:t>
      </w:r>
      <w:sdt>
        <w:sdtPr>
          <w:id w:val="-1557621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Yes</w:t>
      </w:r>
      <w:r>
        <w:tab/>
      </w:r>
      <w:r>
        <w:tab/>
      </w:r>
      <w:sdt>
        <w:sdtPr>
          <w:id w:val="1798574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No</w:t>
      </w:r>
    </w:p>
    <w:p w14:paraId="167E323E" w14:textId="75B670F1" w:rsidR="00BC3EAA" w:rsidRDefault="00BC3EAA" w:rsidP="00690140">
      <w:pPr>
        <w:pStyle w:val="Heading3"/>
      </w:pPr>
      <w:r>
        <w:lastRenderedPageBreak/>
        <w:t>Supervision meetings</w:t>
      </w:r>
    </w:p>
    <w:p w14:paraId="02D990F3" w14:textId="7E743AF1" w:rsidR="00BC3EAA" w:rsidRDefault="00BC3EAA" w:rsidP="00924B0B">
      <w:pPr>
        <w:pStyle w:val="ListNumber3"/>
        <w:numPr>
          <w:ilvl w:val="0"/>
          <w:numId w:val="33"/>
        </w:numPr>
      </w:pPr>
      <w:r>
        <w:t xml:space="preserve">Please </w:t>
      </w:r>
      <w:r>
        <w:t>provide a brief description of your interactions with your supervisory team</w:t>
      </w:r>
    </w:p>
    <w:p w14:paraId="25A5275F" w14:textId="1F6FEEC5" w:rsidR="00BC3EAA" w:rsidRPr="00BC3EAA" w:rsidRDefault="00BC3EAA" w:rsidP="00BC3EAA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1500B94E" wp14:editId="2A012484">
                <wp:extent cx="5715000" cy="900000"/>
                <wp:effectExtent l="0" t="0" r="19050" b="14605"/>
                <wp:docPr id="1152450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42866" w14:textId="77777777" w:rsidR="00BC3EAA" w:rsidRDefault="00BC3EAA" w:rsidP="00BC3E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00B9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">
                <v:textbox>
                  <w:txbxContent>
                    <w:p w14:paraId="4BE42866" w14:textId="77777777" w:rsidR="00BC3EAA" w:rsidRDefault="00BC3EAA" w:rsidP="00BC3EAA"/>
                  </w:txbxContent>
                </v:textbox>
                <w10:anchorlock/>
              </v:shape>
            </w:pict>
          </mc:Fallback>
        </mc:AlternateContent>
      </w:r>
    </w:p>
    <w:p w14:paraId="0F5CF351" w14:textId="7012A62E" w:rsidR="00690140" w:rsidRDefault="00690140" w:rsidP="00690140">
      <w:pPr>
        <w:pStyle w:val="Heading3"/>
      </w:pPr>
      <w:r>
        <w:t>Progress and objectives</w:t>
      </w:r>
    </w:p>
    <w:p w14:paraId="6075FA8C" w14:textId="4F04D8C6" w:rsidR="00690140" w:rsidRDefault="00690140" w:rsidP="00924B0B">
      <w:pPr>
        <w:pStyle w:val="ListNumber3"/>
        <w:numPr>
          <w:ilvl w:val="0"/>
          <w:numId w:val="34"/>
        </w:numPr>
      </w:pPr>
      <w:r>
        <w:t>Please comment on your progress so far</w:t>
      </w:r>
    </w:p>
    <w:p w14:paraId="1197499C" w14:textId="7E9EF0FD" w:rsidR="00690140" w:rsidRPr="00690140" w:rsidRDefault="00690140" w:rsidP="00690140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3290219B" wp14:editId="06E50C62">
                <wp:extent cx="5715000" cy="900000"/>
                <wp:effectExtent l="0" t="0" r="19050" b="1460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AE2F5" w14:textId="7AEB4998" w:rsidR="00690140" w:rsidRDefault="006901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90219B" id="_x0000_s1027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">
                <v:textbox>
                  <w:txbxContent>
                    <w:p w14:paraId="242AE2F5" w14:textId="7AEB4998" w:rsidR="00690140" w:rsidRDefault="00690140"/>
                  </w:txbxContent>
                </v:textbox>
                <w10:anchorlock/>
              </v:shape>
            </w:pict>
          </mc:Fallback>
        </mc:AlternateContent>
      </w:r>
    </w:p>
    <w:p w14:paraId="25FD4997" w14:textId="5A6C72F9" w:rsidR="00690140" w:rsidRDefault="00BC3EAA" w:rsidP="00690140">
      <w:pPr>
        <w:pStyle w:val="ListNumber3"/>
      </w:pPr>
      <w:r>
        <w:t>What are your main objectives for the upgrade period?</w:t>
      </w:r>
    </w:p>
    <w:p w14:paraId="00FCDEA8" w14:textId="77777777" w:rsidR="00690140" w:rsidRPr="00690140" w:rsidRDefault="00690140" w:rsidP="00690140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7FF67A5D" wp14:editId="147FA90C">
                <wp:extent cx="5715000" cy="900000"/>
                <wp:effectExtent l="0" t="0" r="19050" b="14605"/>
                <wp:docPr id="8711716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EB77" w14:textId="77777777" w:rsidR="00690140" w:rsidRDefault="00690140" w:rsidP="006901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F67A5D" id="_x0000_s1028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">
                <v:textbox>
                  <w:txbxContent>
                    <w:p w14:paraId="7A6DEB77" w14:textId="77777777" w:rsidR="00690140" w:rsidRDefault="00690140" w:rsidP="00690140"/>
                  </w:txbxContent>
                </v:textbox>
                <w10:anchorlock/>
              </v:shape>
            </w:pict>
          </mc:Fallback>
        </mc:AlternateContent>
      </w:r>
    </w:p>
    <w:p w14:paraId="54D9F8CC" w14:textId="4AED3FC1" w:rsidR="00BC3EAA" w:rsidRDefault="00BC3EAA" w:rsidP="00BC3EAA">
      <w:pPr>
        <w:pStyle w:val="ListNumber3"/>
      </w:pPr>
      <w:r>
        <w:t>What are your priorities for skills and professional development?</w:t>
      </w:r>
    </w:p>
    <w:p w14:paraId="492A8B84" w14:textId="77777777" w:rsidR="00BC3EAA" w:rsidRPr="00690140" w:rsidRDefault="00BC3EAA" w:rsidP="00BC3EAA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003725E4" wp14:editId="4A7CE317">
                <wp:extent cx="5715000" cy="900000"/>
                <wp:effectExtent l="0" t="0" r="19050" b="14605"/>
                <wp:docPr id="15412157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308C8" w14:textId="77777777" w:rsidR="00BC3EAA" w:rsidRDefault="00BC3EAA" w:rsidP="00BC3E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3725E4" id="_x0000_s1029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">
                <v:textbox>
                  <w:txbxContent>
                    <w:p w14:paraId="569308C8" w14:textId="77777777" w:rsidR="00BC3EAA" w:rsidRDefault="00BC3EAA" w:rsidP="00BC3EAA"/>
                  </w:txbxContent>
                </v:textbox>
                <w10:anchorlock/>
              </v:shape>
            </w:pict>
          </mc:Fallback>
        </mc:AlternateContent>
      </w:r>
    </w:p>
    <w:p w14:paraId="550EA9DA" w14:textId="3DAEA592" w:rsidR="00BC3EAA" w:rsidRDefault="00BC3EAA" w:rsidP="00BC3EAA">
      <w:pPr>
        <w:pStyle w:val="ListNumber3"/>
      </w:pPr>
      <w:r>
        <w:t>Do you have any areas of concern or development which need to be addressed?</w:t>
      </w:r>
    </w:p>
    <w:p w14:paraId="2E96E324" w14:textId="77777777" w:rsidR="00BC3EAA" w:rsidRPr="00690140" w:rsidRDefault="00BC3EAA" w:rsidP="00BC3EAA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6D94B8D6" wp14:editId="2DC322FD">
                <wp:extent cx="5715000" cy="900000"/>
                <wp:effectExtent l="0" t="0" r="19050" b="14605"/>
                <wp:docPr id="1620057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ADF56" w14:textId="77777777" w:rsidR="00BC3EAA" w:rsidRDefault="00BC3EAA" w:rsidP="00BC3E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94B8D6" id="_x0000_s1030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">
                <v:textbox>
                  <w:txbxContent>
                    <w:p w14:paraId="4C4ADF56" w14:textId="77777777" w:rsidR="00BC3EAA" w:rsidRDefault="00BC3EAA" w:rsidP="00BC3EAA"/>
                  </w:txbxContent>
                </v:textbox>
                <w10:anchorlock/>
              </v:shape>
            </w:pict>
          </mc:Fallback>
        </mc:AlternateContent>
      </w:r>
    </w:p>
    <w:p w14:paraId="1D846007" w14:textId="6E33FD0D" w:rsidR="00690140" w:rsidRDefault="00690140" w:rsidP="001A07DC">
      <w:pPr>
        <w:pStyle w:val="Heading2"/>
        <w:keepNext/>
        <w:ind w:left="431" w:hanging="431"/>
      </w:pPr>
      <w:r>
        <w:lastRenderedPageBreak/>
        <w:t>Supervisor Report</w:t>
      </w:r>
    </w:p>
    <w:p w14:paraId="6ACA1547" w14:textId="4F294D02" w:rsidR="00BC3EAA" w:rsidRDefault="00924B0B" w:rsidP="00924B0B">
      <w:pPr>
        <w:pStyle w:val="Heading3"/>
      </w:pPr>
      <w:r>
        <w:t>Supervisory team</w:t>
      </w:r>
    </w:p>
    <w:p w14:paraId="7CCAD8B6" w14:textId="46294B69" w:rsidR="00924B0B" w:rsidRDefault="00924B0B" w:rsidP="001A07DC">
      <w:pPr>
        <w:pStyle w:val="ListNumber3"/>
        <w:numPr>
          <w:ilvl w:val="0"/>
          <w:numId w:val="35"/>
        </w:numPr>
      </w:pPr>
      <w:r>
        <w:t>Lead supervisor name:</w:t>
      </w:r>
    </w:p>
    <w:p w14:paraId="313EA7DF" w14:textId="3A94459B" w:rsidR="00924B0B" w:rsidRDefault="001A07DC" w:rsidP="00924B0B">
      <w:pPr>
        <w:pStyle w:val="ListNumber3"/>
      </w:pPr>
      <w:r>
        <w:t>Internal supervisor name(s):</w:t>
      </w:r>
    </w:p>
    <w:p w14:paraId="42C031A2" w14:textId="19542363" w:rsidR="001A07DC" w:rsidRDefault="001A07DC" w:rsidP="001A07DC">
      <w:pPr>
        <w:pStyle w:val="Heading3"/>
      </w:pPr>
      <w:r>
        <w:t>Attendance and engagement</w:t>
      </w:r>
    </w:p>
    <w:p w14:paraId="2B4EFEB6" w14:textId="7F68E494" w:rsidR="001A07DC" w:rsidRDefault="001A07DC" w:rsidP="002A69FE">
      <w:pPr>
        <w:pStyle w:val="ListNumber3"/>
        <w:numPr>
          <w:ilvl w:val="0"/>
          <w:numId w:val="36"/>
        </w:numPr>
      </w:pPr>
      <w:r>
        <w:t xml:space="preserve">How many supervision meetings have taken place since the course start date? </w:t>
      </w:r>
    </w:p>
    <w:p w14:paraId="62C95A81" w14:textId="57680A39" w:rsidR="001A07DC" w:rsidRDefault="001A07DC" w:rsidP="001A07DC">
      <w:pPr>
        <w:pStyle w:val="ListNumber3"/>
      </w:pPr>
      <w:r>
        <w:t xml:space="preserve">Are all meetings logged on PGR Manager? </w:t>
      </w:r>
      <w:sdt>
        <w:sdtPr>
          <w:id w:val="-110278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sdt>
        <w:sdtPr>
          <w:id w:val="799655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837F359" w14:textId="1EE4C93B" w:rsidR="001A07DC" w:rsidRDefault="002A69FE" w:rsidP="002A69FE">
      <w:pPr>
        <w:pStyle w:val="Heading3"/>
      </w:pPr>
      <w:r>
        <w:t>Supervisor report</w:t>
      </w:r>
    </w:p>
    <w:p w14:paraId="3627A92A" w14:textId="4504A46E" w:rsidR="002A69FE" w:rsidRDefault="002A69FE" w:rsidP="002A69FE">
      <w:pPr>
        <w:pStyle w:val="ListNumber3"/>
        <w:numPr>
          <w:ilvl w:val="0"/>
          <w:numId w:val="34"/>
        </w:numPr>
      </w:pPr>
      <w:r>
        <w:t xml:space="preserve">Please comment on </w:t>
      </w:r>
      <w:r>
        <w:t xml:space="preserve">the student’s </w:t>
      </w:r>
      <w:r>
        <w:t>progress so far</w:t>
      </w:r>
    </w:p>
    <w:p w14:paraId="2A917C9D" w14:textId="77777777" w:rsidR="002A69FE" w:rsidRPr="00690140" w:rsidRDefault="002A69FE" w:rsidP="002A69FE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2A664A09" wp14:editId="3132FB2F">
                <wp:extent cx="5715000" cy="900000"/>
                <wp:effectExtent l="0" t="0" r="19050" b="14605"/>
                <wp:docPr id="964466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7C66E" w14:textId="77777777" w:rsidR="002A69FE" w:rsidRDefault="002A69FE" w:rsidP="002A69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64A09" id="_x0000_s1031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">
                <v:textbox>
                  <w:txbxContent>
                    <w:p w14:paraId="2927C66E" w14:textId="77777777" w:rsidR="002A69FE" w:rsidRDefault="002A69FE" w:rsidP="002A69FE"/>
                  </w:txbxContent>
                </v:textbox>
                <w10:anchorlock/>
              </v:shape>
            </w:pict>
          </mc:Fallback>
        </mc:AlternateContent>
      </w:r>
    </w:p>
    <w:p w14:paraId="7D03AC26" w14:textId="0DB7290C" w:rsidR="002A69FE" w:rsidRDefault="002A69FE" w:rsidP="002A69FE">
      <w:pPr>
        <w:pStyle w:val="ListNumber3"/>
        <w:numPr>
          <w:ilvl w:val="0"/>
          <w:numId w:val="34"/>
        </w:numPr>
      </w:pPr>
      <w:r>
        <w:t xml:space="preserve">Please comment on the student’s </w:t>
      </w:r>
      <w:r>
        <w:t>skills development and engagement with training</w:t>
      </w:r>
    </w:p>
    <w:p w14:paraId="10F036DA" w14:textId="77777777" w:rsidR="002A69FE" w:rsidRPr="00690140" w:rsidRDefault="002A69FE" w:rsidP="002A69FE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6A750536" wp14:editId="2655D56A">
                <wp:extent cx="5715000" cy="900000"/>
                <wp:effectExtent l="0" t="0" r="19050" b="14605"/>
                <wp:docPr id="16851995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B17A5" w14:textId="77777777" w:rsidR="002A69FE" w:rsidRDefault="002A69FE" w:rsidP="002A69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750536" id="_x0000_s1032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">
                <v:textbox>
                  <w:txbxContent>
                    <w:p w14:paraId="567B17A5" w14:textId="77777777" w:rsidR="002A69FE" w:rsidRDefault="002A69FE" w:rsidP="002A69FE"/>
                  </w:txbxContent>
                </v:textbox>
                <w10:anchorlock/>
              </v:shape>
            </w:pict>
          </mc:Fallback>
        </mc:AlternateContent>
      </w:r>
    </w:p>
    <w:p w14:paraId="73E5B15B" w14:textId="36931E78" w:rsidR="002A69FE" w:rsidRDefault="002A69FE" w:rsidP="002A69FE">
      <w:pPr>
        <w:pStyle w:val="ListNumber3"/>
        <w:numPr>
          <w:ilvl w:val="0"/>
          <w:numId w:val="34"/>
        </w:numPr>
      </w:pPr>
      <w:r>
        <w:t>Do you have any concerns or areas of development that need to be addressed?</w:t>
      </w:r>
    </w:p>
    <w:p w14:paraId="4DD1E8FE" w14:textId="77777777" w:rsidR="002A69FE" w:rsidRPr="00690140" w:rsidRDefault="002A69FE" w:rsidP="002A69FE">
      <w:pPr>
        <w:pStyle w:val="ListNumber3"/>
        <w:numPr>
          <w:ilvl w:val="0"/>
          <w:numId w:val="0"/>
        </w:numPr>
        <w:ind w:left="720" w:hanging="360"/>
      </w:pPr>
      <w:r>
        <w:rPr>
          <w:noProof/>
        </w:rPr>
        <mc:AlternateContent>
          <mc:Choice Requires="wps">
            <w:drawing>
              <wp:inline distT="0" distB="0" distL="0" distR="0" wp14:anchorId="08E438B6" wp14:editId="366048D4">
                <wp:extent cx="5715000" cy="900000"/>
                <wp:effectExtent l="0" t="0" r="19050" b="14605"/>
                <wp:docPr id="283442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29B66" w14:textId="77777777" w:rsidR="002A69FE" w:rsidRDefault="002A69FE" w:rsidP="002A69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E438B6" id="_x0000_s1033" type="#_x0000_t202" style="width:450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">
                <v:textbox>
                  <w:txbxContent>
                    <w:p w14:paraId="22E29B66" w14:textId="77777777" w:rsidR="002A69FE" w:rsidRDefault="002A69FE" w:rsidP="002A69FE"/>
                  </w:txbxContent>
                </v:textbox>
                <w10:anchorlock/>
              </v:shape>
            </w:pict>
          </mc:Fallback>
        </mc:AlternateContent>
      </w:r>
    </w:p>
    <w:p w14:paraId="494CAD98" w14:textId="1106C053" w:rsidR="002A69FE" w:rsidRDefault="002A69FE" w:rsidP="002A69FE">
      <w:pPr>
        <w:pStyle w:val="ListNumber3"/>
        <w:numPr>
          <w:ilvl w:val="0"/>
          <w:numId w:val="34"/>
        </w:numPr>
      </w:pPr>
      <w:r>
        <w:lastRenderedPageBreak/>
        <w:t xml:space="preserve">Overall, is the student meeting their objectives? </w:t>
      </w:r>
      <w:sdt>
        <w:sdtPr>
          <w:id w:val="2135909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r>
        <w:tab/>
      </w:r>
      <w:sdt>
        <w:sdtPr>
          <w:id w:val="-1778096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782B4CD" w14:textId="77777777" w:rsidR="002A69FE" w:rsidRDefault="002A69FE" w:rsidP="002A69FE">
      <w:pPr>
        <w:pStyle w:val="ListNumber3"/>
        <w:numPr>
          <w:ilvl w:val="0"/>
          <w:numId w:val="0"/>
        </w:numPr>
      </w:pPr>
    </w:p>
    <w:p w14:paraId="6022437E" w14:textId="0FA3DC3D" w:rsidR="002A69FE" w:rsidRDefault="002A69FE" w:rsidP="002A69FE">
      <w:pPr>
        <w:pStyle w:val="ListNumber3"/>
        <w:numPr>
          <w:ilvl w:val="0"/>
          <w:numId w:val="0"/>
        </w:numPr>
      </w:pPr>
      <w:r>
        <w:t>This form should be uploaded to the</w:t>
      </w:r>
      <w:r>
        <w:t xml:space="preserve"> supervision meeting record on PGR Manager.</w:t>
      </w:r>
    </w:p>
    <w:p w14:paraId="6B2A7298" w14:textId="77777777" w:rsidR="002A69FE" w:rsidRPr="00690140" w:rsidRDefault="002A69FE" w:rsidP="002A69FE">
      <w:pPr>
        <w:pStyle w:val="ListNumber3"/>
        <w:numPr>
          <w:ilvl w:val="0"/>
          <w:numId w:val="0"/>
        </w:numPr>
        <w:ind w:left="720" w:hanging="360"/>
      </w:pPr>
    </w:p>
    <w:p w14:paraId="4A8D7561" w14:textId="77777777" w:rsidR="002A69FE" w:rsidRPr="002A69FE" w:rsidRDefault="002A69FE" w:rsidP="002A69FE"/>
    <w:p w14:paraId="5087230D" w14:textId="77777777" w:rsidR="00690140" w:rsidRPr="00690140" w:rsidRDefault="00690140" w:rsidP="00690140"/>
    <w:p w14:paraId="1920A126" w14:textId="77777777" w:rsidR="00794BC7" w:rsidRDefault="00794BC7">
      <w:pPr>
        <w:spacing w:after="0" w:line="240" w:lineRule="auto"/>
        <w:rPr>
          <w:rFonts w:cs="Poppins"/>
          <w:b/>
          <w:bCs/>
          <w:sz w:val="40"/>
          <w:szCs w:val="40"/>
        </w:rPr>
      </w:pPr>
    </w:p>
    <w:sectPr w:rsidR="00794BC7" w:rsidSect="00C95C69">
      <w:headerReference w:type="default" r:id="rId11"/>
      <w:footerReference w:type="default" r:id="rId12"/>
      <w:pgSz w:w="11900" w:h="16840"/>
      <w:pgMar w:top="1134" w:right="1134" w:bottom="2127" w:left="1134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ADB0C" w14:textId="77777777" w:rsidR="00BC7E38" w:rsidRDefault="00BC7E38" w:rsidP="00E56F2A">
      <w:r>
        <w:separator/>
      </w:r>
    </w:p>
    <w:p w14:paraId="34921B46" w14:textId="77777777" w:rsidR="00BC7E38" w:rsidRDefault="00BC7E38"/>
    <w:p w14:paraId="642D23F2" w14:textId="77777777" w:rsidR="00BC7E38" w:rsidRDefault="00BC7E38"/>
  </w:endnote>
  <w:endnote w:type="continuationSeparator" w:id="0">
    <w:p w14:paraId="5E7CB770" w14:textId="77777777" w:rsidR="00BC7E38" w:rsidRDefault="00BC7E38" w:rsidP="00E56F2A">
      <w:r>
        <w:continuationSeparator/>
      </w:r>
    </w:p>
    <w:p w14:paraId="71962CA9" w14:textId="77777777" w:rsidR="00BC7E38" w:rsidRDefault="00BC7E38"/>
    <w:p w14:paraId="293C3B98" w14:textId="77777777" w:rsidR="00BC7E38" w:rsidRDefault="00BC7E38"/>
  </w:endnote>
  <w:endnote w:type="continuationNotice" w:id="1">
    <w:p w14:paraId="19A99033" w14:textId="77777777" w:rsidR="00BC7E38" w:rsidRDefault="00BC7E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panose1 w:val="00000000000000000000"/>
    <w:charset w:val="CC"/>
    <w:family w:val="modern"/>
    <w:notTrueType/>
    <w:pitch w:val="variable"/>
    <w:sig w:usb0="8000020B" w:usb1="10000048" w:usb2="00000000" w:usb3="00000000" w:csb0="00000004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94D9" w14:textId="5AC96DF3" w:rsidR="00C95C69" w:rsidRDefault="00C95C69" w:rsidP="00C95C69">
    <w:pPr>
      <w:pStyle w:val="Footer"/>
    </w:pPr>
    <w:r>
      <w:t>V2.1 Last reviewed October 2026</w:t>
    </w:r>
    <w:r>
      <w:tab/>
    </w:r>
    <w:r>
      <w:tab/>
    </w:r>
  </w:p>
  <w:p w14:paraId="17215A50" w14:textId="77777777" w:rsidR="00C95C69" w:rsidRDefault="00C95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A976C" w14:textId="77777777" w:rsidR="00BC7E38" w:rsidRDefault="00BC7E38" w:rsidP="00E56F2A">
      <w:r>
        <w:separator/>
      </w:r>
    </w:p>
    <w:p w14:paraId="75EFF574" w14:textId="77777777" w:rsidR="00BC7E38" w:rsidRDefault="00BC7E38"/>
    <w:p w14:paraId="11A860A6" w14:textId="77777777" w:rsidR="00BC7E38" w:rsidRDefault="00BC7E38"/>
  </w:footnote>
  <w:footnote w:type="continuationSeparator" w:id="0">
    <w:p w14:paraId="592680C6" w14:textId="77777777" w:rsidR="00BC7E38" w:rsidRDefault="00BC7E38" w:rsidP="00E56F2A">
      <w:r>
        <w:continuationSeparator/>
      </w:r>
    </w:p>
    <w:p w14:paraId="35270EE9" w14:textId="77777777" w:rsidR="00BC7E38" w:rsidRDefault="00BC7E38"/>
    <w:p w14:paraId="3673D876" w14:textId="77777777" w:rsidR="00BC7E38" w:rsidRDefault="00BC7E38"/>
  </w:footnote>
  <w:footnote w:type="continuationNotice" w:id="1">
    <w:p w14:paraId="6C2F792F" w14:textId="77777777" w:rsidR="00BC7E38" w:rsidRDefault="00BC7E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A3349" w14:textId="0CD67732" w:rsidR="002A69FE" w:rsidRDefault="002A69FE">
    <w:pPr>
      <w:pStyle w:val="Header"/>
    </w:pPr>
    <w:r>
      <w:rPr>
        <w:rFonts w:ascii="Poppins Medium" w:hAnsi="Poppins Medium" w:cs="Poppins Medium"/>
        <w:noProof/>
        <w:color w:val="FFFFFF" w:themeColor="background1"/>
        <w:sz w:val="60"/>
        <w:szCs w:val="60"/>
      </w:rPr>
      <w:drawing>
        <wp:anchor distT="0" distB="0" distL="114300" distR="114300" simplePos="0" relativeHeight="251660289" behindDoc="0" locked="0" layoutInCell="1" allowOverlap="1" wp14:anchorId="1AA76E37" wp14:editId="30E63D02">
          <wp:simplePos x="0" y="0"/>
          <wp:positionH relativeFrom="margin">
            <wp:posOffset>0</wp:posOffset>
          </wp:positionH>
          <wp:positionV relativeFrom="page">
            <wp:posOffset>211455</wp:posOffset>
          </wp:positionV>
          <wp:extent cx="1407600" cy="460800"/>
          <wp:effectExtent l="0" t="0" r="2540" b="0"/>
          <wp:wrapNone/>
          <wp:docPr id="607253084" name="Picture 607253084" descr="The Open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 descr="The Open Universit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7600" cy="46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521A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3CF5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6848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C91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F805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40AC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0CE2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ECB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E615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5A9B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5B6E04"/>
    <w:multiLevelType w:val="hybridMultilevel"/>
    <w:tmpl w:val="C958D952"/>
    <w:lvl w:ilvl="0" w:tplc="C50A8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C13C4"/>
    <w:multiLevelType w:val="hybridMultilevel"/>
    <w:tmpl w:val="F3941A6E"/>
    <w:lvl w:ilvl="0" w:tplc="DA6E53F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A7AB3"/>
    <w:multiLevelType w:val="multilevel"/>
    <w:tmpl w:val="CC904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3" w15:restartNumberingAfterBreak="0">
    <w:nsid w:val="263B66ED"/>
    <w:multiLevelType w:val="hybridMultilevel"/>
    <w:tmpl w:val="4DCE3150"/>
    <w:lvl w:ilvl="0" w:tplc="C50A8FCA">
      <w:start w:val="1"/>
      <w:numFmt w:val="bullet"/>
      <w:lvlText w:val=""/>
      <w:lvlJc w:val="left"/>
      <w:pPr>
        <w:ind w:left="624" w:hanging="56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5E2C"/>
    <w:multiLevelType w:val="hybridMultilevel"/>
    <w:tmpl w:val="14926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B6341"/>
    <w:multiLevelType w:val="hybridMultilevel"/>
    <w:tmpl w:val="E49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33B40"/>
    <w:multiLevelType w:val="multilevel"/>
    <w:tmpl w:val="C3262EA2"/>
    <w:lvl w:ilvl="0">
      <w:start w:val="1"/>
      <w:numFmt w:val="decimal"/>
      <w:pStyle w:val="Heading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F1A263D"/>
    <w:multiLevelType w:val="hybridMultilevel"/>
    <w:tmpl w:val="36DAB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70CFA"/>
    <w:multiLevelType w:val="hybridMultilevel"/>
    <w:tmpl w:val="0CDE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0D5B1D"/>
    <w:multiLevelType w:val="hybridMultilevel"/>
    <w:tmpl w:val="74A67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F094C"/>
    <w:multiLevelType w:val="hybridMultilevel"/>
    <w:tmpl w:val="CF8251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50A1C"/>
    <w:multiLevelType w:val="hybridMultilevel"/>
    <w:tmpl w:val="1714C57C"/>
    <w:lvl w:ilvl="0" w:tplc="C018E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A0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84E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121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706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4A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EB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D4A4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6A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1A815D1"/>
    <w:multiLevelType w:val="hybridMultilevel"/>
    <w:tmpl w:val="CF6E2836"/>
    <w:lvl w:ilvl="0" w:tplc="33F8096A">
      <w:start w:val="1"/>
      <w:numFmt w:val="lowerLetter"/>
      <w:pStyle w:val="ListNumber3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B83B9A"/>
    <w:multiLevelType w:val="hybridMultilevel"/>
    <w:tmpl w:val="61543F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D026E"/>
    <w:multiLevelType w:val="hybridMultilevel"/>
    <w:tmpl w:val="7AD49FC2"/>
    <w:lvl w:ilvl="0" w:tplc="3EA0CA4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954AC"/>
    <w:multiLevelType w:val="hybridMultilevel"/>
    <w:tmpl w:val="E786B9A4"/>
    <w:lvl w:ilvl="0" w:tplc="6742A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DD04EB"/>
    <w:multiLevelType w:val="hybridMultilevel"/>
    <w:tmpl w:val="229ADC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270829"/>
    <w:multiLevelType w:val="hybridMultilevel"/>
    <w:tmpl w:val="0B32D82A"/>
    <w:lvl w:ilvl="0" w:tplc="4DD2D46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264D8"/>
    <w:multiLevelType w:val="hybridMultilevel"/>
    <w:tmpl w:val="DEFE4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17689"/>
    <w:multiLevelType w:val="hybridMultilevel"/>
    <w:tmpl w:val="FC46BD84"/>
    <w:lvl w:ilvl="0" w:tplc="1A88556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80254">
    <w:abstractNumId w:val="14"/>
  </w:num>
  <w:num w:numId="2" w16cid:durableId="506479939">
    <w:abstractNumId w:val="25"/>
  </w:num>
  <w:num w:numId="3" w16cid:durableId="656302263">
    <w:abstractNumId w:val="13"/>
  </w:num>
  <w:num w:numId="4" w16cid:durableId="2032536009">
    <w:abstractNumId w:val="27"/>
  </w:num>
  <w:num w:numId="5" w16cid:durableId="1649820289">
    <w:abstractNumId w:val="11"/>
  </w:num>
  <w:num w:numId="6" w16cid:durableId="93676811">
    <w:abstractNumId w:val="10"/>
  </w:num>
  <w:num w:numId="7" w16cid:durableId="243999073">
    <w:abstractNumId w:val="26"/>
  </w:num>
  <w:num w:numId="8" w16cid:durableId="2127576257">
    <w:abstractNumId w:val="18"/>
  </w:num>
  <w:num w:numId="9" w16cid:durableId="506020450">
    <w:abstractNumId w:val="29"/>
  </w:num>
  <w:num w:numId="10" w16cid:durableId="1620259026">
    <w:abstractNumId w:val="24"/>
  </w:num>
  <w:num w:numId="11" w16cid:durableId="1581284110">
    <w:abstractNumId w:val="9"/>
  </w:num>
  <w:num w:numId="12" w16cid:durableId="26567077">
    <w:abstractNumId w:val="7"/>
  </w:num>
  <w:num w:numId="13" w16cid:durableId="1861581637">
    <w:abstractNumId w:val="6"/>
  </w:num>
  <w:num w:numId="14" w16cid:durableId="427121759">
    <w:abstractNumId w:val="5"/>
  </w:num>
  <w:num w:numId="15" w16cid:durableId="265768927">
    <w:abstractNumId w:val="4"/>
  </w:num>
  <w:num w:numId="16" w16cid:durableId="1358694572">
    <w:abstractNumId w:val="8"/>
  </w:num>
  <w:num w:numId="17" w16cid:durableId="1530873754">
    <w:abstractNumId w:val="3"/>
  </w:num>
  <w:num w:numId="18" w16cid:durableId="1188905295">
    <w:abstractNumId w:val="2"/>
  </w:num>
  <w:num w:numId="19" w16cid:durableId="84957236">
    <w:abstractNumId w:val="1"/>
  </w:num>
  <w:num w:numId="20" w16cid:durableId="1537231762">
    <w:abstractNumId w:val="0"/>
  </w:num>
  <w:num w:numId="21" w16cid:durableId="523445340">
    <w:abstractNumId w:val="19"/>
  </w:num>
  <w:num w:numId="22" w16cid:durableId="1968966118">
    <w:abstractNumId w:val="15"/>
  </w:num>
  <w:num w:numId="23" w16cid:durableId="2023391191">
    <w:abstractNumId w:val="12"/>
  </w:num>
  <w:num w:numId="24" w16cid:durableId="1449160282">
    <w:abstractNumId w:val="17"/>
  </w:num>
  <w:num w:numId="25" w16cid:durableId="1743215779">
    <w:abstractNumId w:val="21"/>
  </w:num>
  <w:num w:numId="26" w16cid:durableId="61370751">
    <w:abstractNumId w:val="28"/>
  </w:num>
  <w:num w:numId="27" w16cid:durableId="612639203">
    <w:abstractNumId w:val="20"/>
  </w:num>
  <w:num w:numId="28" w16cid:durableId="1004358572">
    <w:abstractNumId w:val="23"/>
  </w:num>
  <w:num w:numId="29" w16cid:durableId="1185825390">
    <w:abstractNumId w:val="16"/>
  </w:num>
  <w:num w:numId="30" w16cid:durableId="1174884541">
    <w:abstractNumId w:val="2"/>
  </w:num>
  <w:num w:numId="31" w16cid:durableId="95249446">
    <w:abstractNumId w:val="22"/>
  </w:num>
  <w:num w:numId="32" w16cid:durableId="1723482659">
    <w:abstractNumId w:val="22"/>
  </w:num>
  <w:num w:numId="33" w16cid:durableId="1240746852">
    <w:abstractNumId w:val="22"/>
    <w:lvlOverride w:ilvl="0">
      <w:startOverride w:val="1"/>
    </w:lvlOverride>
  </w:num>
  <w:num w:numId="34" w16cid:durableId="491026463">
    <w:abstractNumId w:val="22"/>
    <w:lvlOverride w:ilvl="0">
      <w:startOverride w:val="1"/>
    </w:lvlOverride>
  </w:num>
  <w:num w:numId="35" w16cid:durableId="1719936032">
    <w:abstractNumId w:val="22"/>
    <w:lvlOverride w:ilvl="0">
      <w:startOverride w:val="1"/>
    </w:lvlOverride>
  </w:num>
  <w:num w:numId="36" w16cid:durableId="1032733542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40"/>
    <w:rsid w:val="0000332F"/>
    <w:rsid w:val="000053BB"/>
    <w:rsid w:val="00023D46"/>
    <w:rsid w:val="000248EB"/>
    <w:rsid w:val="000362A2"/>
    <w:rsid w:val="00045208"/>
    <w:rsid w:val="000532F2"/>
    <w:rsid w:val="0005708F"/>
    <w:rsid w:val="000576F8"/>
    <w:rsid w:val="000606C6"/>
    <w:rsid w:val="00061D05"/>
    <w:rsid w:val="00062696"/>
    <w:rsid w:val="00082416"/>
    <w:rsid w:val="00087BA6"/>
    <w:rsid w:val="00097B3C"/>
    <w:rsid w:val="00097FD0"/>
    <w:rsid w:val="000A39EE"/>
    <w:rsid w:val="000A4888"/>
    <w:rsid w:val="000A584F"/>
    <w:rsid w:val="000A5F83"/>
    <w:rsid w:val="000B0F4D"/>
    <w:rsid w:val="000B3A2A"/>
    <w:rsid w:val="000B45AE"/>
    <w:rsid w:val="000C27AA"/>
    <w:rsid w:val="000C56C0"/>
    <w:rsid w:val="000D0223"/>
    <w:rsid w:val="000D2546"/>
    <w:rsid w:val="000E2A13"/>
    <w:rsid w:val="000E5A70"/>
    <w:rsid w:val="000F29D0"/>
    <w:rsid w:val="00107882"/>
    <w:rsid w:val="00114678"/>
    <w:rsid w:val="0011588C"/>
    <w:rsid w:val="0013290F"/>
    <w:rsid w:val="001342DA"/>
    <w:rsid w:val="00140B0A"/>
    <w:rsid w:val="00141F8C"/>
    <w:rsid w:val="00152B07"/>
    <w:rsid w:val="00160E08"/>
    <w:rsid w:val="00163459"/>
    <w:rsid w:val="00164D61"/>
    <w:rsid w:val="001716B7"/>
    <w:rsid w:val="001717A3"/>
    <w:rsid w:val="00172E5A"/>
    <w:rsid w:val="001779B7"/>
    <w:rsid w:val="00177D14"/>
    <w:rsid w:val="0018375C"/>
    <w:rsid w:val="00184D5B"/>
    <w:rsid w:val="001929BB"/>
    <w:rsid w:val="001A07DC"/>
    <w:rsid w:val="001A4922"/>
    <w:rsid w:val="001C1A0F"/>
    <w:rsid w:val="001C4BEC"/>
    <w:rsid w:val="001D1F1C"/>
    <w:rsid w:val="001D5F1F"/>
    <w:rsid w:val="001E47F1"/>
    <w:rsid w:val="001E4E31"/>
    <w:rsid w:val="001E6686"/>
    <w:rsid w:val="001F1198"/>
    <w:rsid w:val="001F4867"/>
    <w:rsid w:val="001F5DB1"/>
    <w:rsid w:val="001F5FF3"/>
    <w:rsid w:val="00213649"/>
    <w:rsid w:val="0021528B"/>
    <w:rsid w:val="0022594A"/>
    <w:rsid w:val="0024175A"/>
    <w:rsid w:val="00243064"/>
    <w:rsid w:val="002454A7"/>
    <w:rsid w:val="00252B33"/>
    <w:rsid w:val="00255163"/>
    <w:rsid w:val="00267090"/>
    <w:rsid w:val="0027587F"/>
    <w:rsid w:val="002821FA"/>
    <w:rsid w:val="00285874"/>
    <w:rsid w:val="00291D94"/>
    <w:rsid w:val="002943C0"/>
    <w:rsid w:val="0029688D"/>
    <w:rsid w:val="002A69FE"/>
    <w:rsid w:val="002B6B58"/>
    <w:rsid w:val="002C6CDA"/>
    <w:rsid w:val="002D1128"/>
    <w:rsid w:val="002D2164"/>
    <w:rsid w:val="002E3326"/>
    <w:rsid w:val="002F1BEE"/>
    <w:rsid w:val="002F7D08"/>
    <w:rsid w:val="00300689"/>
    <w:rsid w:val="00306372"/>
    <w:rsid w:val="003116F8"/>
    <w:rsid w:val="00315405"/>
    <w:rsid w:val="00327188"/>
    <w:rsid w:val="003337D0"/>
    <w:rsid w:val="003425C1"/>
    <w:rsid w:val="00342FAF"/>
    <w:rsid w:val="00346006"/>
    <w:rsid w:val="00352689"/>
    <w:rsid w:val="00355EC2"/>
    <w:rsid w:val="003613A4"/>
    <w:rsid w:val="00370CCC"/>
    <w:rsid w:val="00371B3B"/>
    <w:rsid w:val="0037457E"/>
    <w:rsid w:val="00375EBB"/>
    <w:rsid w:val="00377EF2"/>
    <w:rsid w:val="00382B07"/>
    <w:rsid w:val="0038534D"/>
    <w:rsid w:val="003945A9"/>
    <w:rsid w:val="003A4BEB"/>
    <w:rsid w:val="003A50F2"/>
    <w:rsid w:val="003A7FC8"/>
    <w:rsid w:val="003B5D3F"/>
    <w:rsid w:val="003C2591"/>
    <w:rsid w:val="003C5F48"/>
    <w:rsid w:val="003C6FE5"/>
    <w:rsid w:val="003D566B"/>
    <w:rsid w:val="003E028A"/>
    <w:rsid w:val="003E5C11"/>
    <w:rsid w:val="003E60FB"/>
    <w:rsid w:val="003E71F1"/>
    <w:rsid w:val="00401DD6"/>
    <w:rsid w:val="0041030D"/>
    <w:rsid w:val="004108E3"/>
    <w:rsid w:val="00420688"/>
    <w:rsid w:val="00425006"/>
    <w:rsid w:val="00425FB3"/>
    <w:rsid w:val="00431D7D"/>
    <w:rsid w:val="00434CC6"/>
    <w:rsid w:val="00446908"/>
    <w:rsid w:val="00450049"/>
    <w:rsid w:val="00452AFA"/>
    <w:rsid w:val="00462E1A"/>
    <w:rsid w:val="004676E8"/>
    <w:rsid w:val="0046778C"/>
    <w:rsid w:val="00473E4C"/>
    <w:rsid w:val="00484C7B"/>
    <w:rsid w:val="00485374"/>
    <w:rsid w:val="00485946"/>
    <w:rsid w:val="00485FDE"/>
    <w:rsid w:val="00490259"/>
    <w:rsid w:val="00492873"/>
    <w:rsid w:val="00494B1E"/>
    <w:rsid w:val="0049699C"/>
    <w:rsid w:val="004A3421"/>
    <w:rsid w:val="004B1364"/>
    <w:rsid w:val="004C3923"/>
    <w:rsid w:val="004C58A9"/>
    <w:rsid w:val="004C698B"/>
    <w:rsid w:val="004D2060"/>
    <w:rsid w:val="004E3C30"/>
    <w:rsid w:val="004F4BC3"/>
    <w:rsid w:val="004F5ED8"/>
    <w:rsid w:val="004F6241"/>
    <w:rsid w:val="005008CA"/>
    <w:rsid w:val="005032BD"/>
    <w:rsid w:val="00506BEF"/>
    <w:rsid w:val="005221D5"/>
    <w:rsid w:val="00524BE8"/>
    <w:rsid w:val="00527AB1"/>
    <w:rsid w:val="0053782B"/>
    <w:rsid w:val="0054303F"/>
    <w:rsid w:val="005463F8"/>
    <w:rsid w:val="005465A6"/>
    <w:rsid w:val="00547D39"/>
    <w:rsid w:val="00552AE6"/>
    <w:rsid w:val="00566AB1"/>
    <w:rsid w:val="005677C8"/>
    <w:rsid w:val="0056784B"/>
    <w:rsid w:val="005702FE"/>
    <w:rsid w:val="00570EB2"/>
    <w:rsid w:val="00572490"/>
    <w:rsid w:val="00591981"/>
    <w:rsid w:val="00591C50"/>
    <w:rsid w:val="00592465"/>
    <w:rsid w:val="005A17B8"/>
    <w:rsid w:val="005A2C64"/>
    <w:rsid w:val="005A4F4C"/>
    <w:rsid w:val="005B01F9"/>
    <w:rsid w:val="005B0A1C"/>
    <w:rsid w:val="005B296F"/>
    <w:rsid w:val="005B6B3F"/>
    <w:rsid w:val="005B71C0"/>
    <w:rsid w:val="005C5EDE"/>
    <w:rsid w:val="005C5FB6"/>
    <w:rsid w:val="005C7AB2"/>
    <w:rsid w:val="005D5EB8"/>
    <w:rsid w:val="005E1541"/>
    <w:rsid w:val="005E3FDB"/>
    <w:rsid w:val="005E6CAC"/>
    <w:rsid w:val="005F7157"/>
    <w:rsid w:val="00600207"/>
    <w:rsid w:val="00600CF4"/>
    <w:rsid w:val="00605DBA"/>
    <w:rsid w:val="00607E41"/>
    <w:rsid w:val="0062028E"/>
    <w:rsid w:val="00623426"/>
    <w:rsid w:val="00632DFB"/>
    <w:rsid w:val="006367D3"/>
    <w:rsid w:val="006372A5"/>
    <w:rsid w:val="00645C29"/>
    <w:rsid w:val="00647876"/>
    <w:rsid w:val="00647A03"/>
    <w:rsid w:val="00650B77"/>
    <w:rsid w:val="00652BA2"/>
    <w:rsid w:val="006615CD"/>
    <w:rsid w:val="00672D83"/>
    <w:rsid w:val="00683065"/>
    <w:rsid w:val="00686697"/>
    <w:rsid w:val="006868C3"/>
    <w:rsid w:val="00690140"/>
    <w:rsid w:val="00695064"/>
    <w:rsid w:val="00697980"/>
    <w:rsid w:val="006A00E6"/>
    <w:rsid w:val="006A056C"/>
    <w:rsid w:val="006C0089"/>
    <w:rsid w:val="006C6853"/>
    <w:rsid w:val="006E4744"/>
    <w:rsid w:val="006E4D57"/>
    <w:rsid w:val="006E71E3"/>
    <w:rsid w:val="006E72BD"/>
    <w:rsid w:val="006E7944"/>
    <w:rsid w:val="00710D2E"/>
    <w:rsid w:val="0071494D"/>
    <w:rsid w:val="007160FA"/>
    <w:rsid w:val="00717E5F"/>
    <w:rsid w:val="00722516"/>
    <w:rsid w:val="00725708"/>
    <w:rsid w:val="00732AFE"/>
    <w:rsid w:val="0074751D"/>
    <w:rsid w:val="007537DD"/>
    <w:rsid w:val="00756CB6"/>
    <w:rsid w:val="0076553A"/>
    <w:rsid w:val="007673CA"/>
    <w:rsid w:val="00783A18"/>
    <w:rsid w:val="00786C88"/>
    <w:rsid w:val="007924E6"/>
    <w:rsid w:val="00794BC7"/>
    <w:rsid w:val="007959EE"/>
    <w:rsid w:val="007B00C3"/>
    <w:rsid w:val="007D6E73"/>
    <w:rsid w:val="007E040D"/>
    <w:rsid w:val="007E255B"/>
    <w:rsid w:val="007E346B"/>
    <w:rsid w:val="007E3D4B"/>
    <w:rsid w:val="007F595E"/>
    <w:rsid w:val="00800B2B"/>
    <w:rsid w:val="00810DA3"/>
    <w:rsid w:val="008122B1"/>
    <w:rsid w:val="008203F7"/>
    <w:rsid w:val="00832843"/>
    <w:rsid w:val="00841C35"/>
    <w:rsid w:val="0084524B"/>
    <w:rsid w:val="00846D8B"/>
    <w:rsid w:val="00853917"/>
    <w:rsid w:val="00861A5A"/>
    <w:rsid w:val="00865EE4"/>
    <w:rsid w:val="00867E27"/>
    <w:rsid w:val="00871560"/>
    <w:rsid w:val="008729A7"/>
    <w:rsid w:val="008856B6"/>
    <w:rsid w:val="00891DC3"/>
    <w:rsid w:val="008B1472"/>
    <w:rsid w:val="008B16A5"/>
    <w:rsid w:val="008B2D46"/>
    <w:rsid w:val="008C174F"/>
    <w:rsid w:val="008C3887"/>
    <w:rsid w:val="008C4242"/>
    <w:rsid w:val="008C7A64"/>
    <w:rsid w:val="008D49AA"/>
    <w:rsid w:val="008E0CE0"/>
    <w:rsid w:val="008E1BD7"/>
    <w:rsid w:val="008E7BD5"/>
    <w:rsid w:val="008F4619"/>
    <w:rsid w:val="00900E1E"/>
    <w:rsid w:val="00902709"/>
    <w:rsid w:val="0090492E"/>
    <w:rsid w:val="00906DDD"/>
    <w:rsid w:val="00911320"/>
    <w:rsid w:val="00914C9D"/>
    <w:rsid w:val="00920228"/>
    <w:rsid w:val="00924B0B"/>
    <w:rsid w:val="0092605D"/>
    <w:rsid w:val="009314AA"/>
    <w:rsid w:val="0094712E"/>
    <w:rsid w:val="00950DF2"/>
    <w:rsid w:val="00951A3B"/>
    <w:rsid w:val="00965526"/>
    <w:rsid w:val="00967951"/>
    <w:rsid w:val="0098321C"/>
    <w:rsid w:val="009838FC"/>
    <w:rsid w:val="00984CEA"/>
    <w:rsid w:val="0098763A"/>
    <w:rsid w:val="0099363C"/>
    <w:rsid w:val="0099445F"/>
    <w:rsid w:val="00994C83"/>
    <w:rsid w:val="009A010B"/>
    <w:rsid w:val="009A39E7"/>
    <w:rsid w:val="009A4F93"/>
    <w:rsid w:val="009A6F00"/>
    <w:rsid w:val="009B761F"/>
    <w:rsid w:val="009C4F3F"/>
    <w:rsid w:val="009C65B3"/>
    <w:rsid w:val="009D75AD"/>
    <w:rsid w:val="009E02CE"/>
    <w:rsid w:val="009E21ED"/>
    <w:rsid w:val="009E2581"/>
    <w:rsid w:val="009E2BFF"/>
    <w:rsid w:val="009E3C8F"/>
    <w:rsid w:val="009E5359"/>
    <w:rsid w:val="009E5B69"/>
    <w:rsid w:val="009F3F5E"/>
    <w:rsid w:val="009F5D70"/>
    <w:rsid w:val="009F6228"/>
    <w:rsid w:val="009F718B"/>
    <w:rsid w:val="00A0382C"/>
    <w:rsid w:val="00A046D5"/>
    <w:rsid w:val="00A202CC"/>
    <w:rsid w:val="00A26E97"/>
    <w:rsid w:val="00A3681E"/>
    <w:rsid w:val="00A37DE6"/>
    <w:rsid w:val="00A4684B"/>
    <w:rsid w:val="00A60743"/>
    <w:rsid w:val="00A64915"/>
    <w:rsid w:val="00A66BD8"/>
    <w:rsid w:val="00A70340"/>
    <w:rsid w:val="00A905FE"/>
    <w:rsid w:val="00A91BDE"/>
    <w:rsid w:val="00A96D09"/>
    <w:rsid w:val="00A97F63"/>
    <w:rsid w:val="00AA050F"/>
    <w:rsid w:val="00AA6189"/>
    <w:rsid w:val="00AA6F6B"/>
    <w:rsid w:val="00AB39AE"/>
    <w:rsid w:val="00AB56E2"/>
    <w:rsid w:val="00AC447C"/>
    <w:rsid w:val="00AD39EC"/>
    <w:rsid w:val="00AD48BD"/>
    <w:rsid w:val="00AD7BD2"/>
    <w:rsid w:val="00AE0FBA"/>
    <w:rsid w:val="00AE1747"/>
    <w:rsid w:val="00AE2E83"/>
    <w:rsid w:val="00AE2FB5"/>
    <w:rsid w:val="00AE5A5A"/>
    <w:rsid w:val="00AE7503"/>
    <w:rsid w:val="00AE7F6C"/>
    <w:rsid w:val="00AF1D95"/>
    <w:rsid w:val="00B001D1"/>
    <w:rsid w:val="00B02BEA"/>
    <w:rsid w:val="00B05E9F"/>
    <w:rsid w:val="00B17B89"/>
    <w:rsid w:val="00B23026"/>
    <w:rsid w:val="00B2667E"/>
    <w:rsid w:val="00B31FBC"/>
    <w:rsid w:val="00B324B3"/>
    <w:rsid w:val="00B41C54"/>
    <w:rsid w:val="00B43D23"/>
    <w:rsid w:val="00B5434B"/>
    <w:rsid w:val="00B54730"/>
    <w:rsid w:val="00B5625A"/>
    <w:rsid w:val="00B61328"/>
    <w:rsid w:val="00B630FC"/>
    <w:rsid w:val="00B73493"/>
    <w:rsid w:val="00B76881"/>
    <w:rsid w:val="00B82252"/>
    <w:rsid w:val="00B82E7F"/>
    <w:rsid w:val="00B9053B"/>
    <w:rsid w:val="00B90B45"/>
    <w:rsid w:val="00B95F47"/>
    <w:rsid w:val="00BA51FD"/>
    <w:rsid w:val="00BA63F2"/>
    <w:rsid w:val="00BB137D"/>
    <w:rsid w:val="00BB1786"/>
    <w:rsid w:val="00BB4426"/>
    <w:rsid w:val="00BB4AD3"/>
    <w:rsid w:val="00BC251D"/>
    <w:rsid w:val="00BC3EAA"/>
    <w:rsid w:val="00BC7E38"/>
    <w:rsid w:val="00BD4A69"/>
    <w:rsid w:val="00BD4F3A"/>
    <w:rsid w:val="00BE6BD9"/>
    <w:rsid w:val="00BE7904"/>
    <w:rsid w:val="00BF27FA"/>
    <w:rsid w:val="00BF4723"/>
    <w:rsid w:val="00C01008"/>
    <w:rsid w:val="00C059F7"/>
    <w:rsid w:val="00C078C4"/>
    <w:rsid w:val="00C10ACE"/>
    <w:rsid w:val="00C17DC4"/>
    <w:rsid w:val="00C20F0A"/>
    <w:rsid w:val="00C24CF9"/>
    <w:rsid w:val="00C311EF"/>
    <w:rsid w:val="00C31BC3"/>
    <w:rsid w:val="00C4400E"/>
    <w:rsid w:val="00C55B6E"/>
    <w:rsid w:val="00C64616"/>
    <w:rsid w:val="00C709D0"/>
    <w:rsid w:val="00C70B8E"/>
    <w:rsid w:val="00C71BF8"/>
    <w:rsid w:val="00C723E2"/>
    <w:rsid w:val="00C7359A"/>
    <w:rsid w:val="00C74B66"/>
    <w:rsid w:val="00C7679A"/>
    <w:rsid w:val="00C8086C"/>
    <w:rsid w:val="00C809C7"/>
    <w:rsid w:val="00C82DAF"/>
    <w:rsid w:val="00C949A8"/>
    <w:rsid w:val="00C95C69"/>
    <w:rsid w:val="00CA2DD1"/>
    <w:rsid w:val="00CA5F81"/>
    <w:rsid w:val="00CB3CFD"/>
    <w:rsid w:val="00CB4936"/>
    <w:rsid w:val="00CB4B0E"/>
    <w:rsid w:val="00CB5D92"/>
    <w:rsid w:val="00CB5E58"/>
    <w:rsid w:val="00CE3462"/>
    <w:rsid w:val="00D00A84"/>
    <w:rsid w:val="00D03ECE"/>
    <w:rsid w:val="00D10F78"/>
    <w:rsid w:val="00D125F6"/>
    <w:rsid w:val="00D12DC1"/>
    <w:rsid w:val="00D14691"/>
    <w:rsid w:val="00D17209"/>
    <w:rsid w:val="00D27CD9"/>
    <w:rsid w:val="00D40BE9"/>
    <w:rsid w:val="00D50AE6"/>
    <w:rsid w:val="00D544E5"/>
    <w:rsid w:val="00D62B53"/>
    <w:rsid w:val="00D62E6B"/>
    <w:rsid w:val="00D6605E"/>
    <w:rsid w:val="00D70F72"/>
    <w:rsid w:val="00D75F02"/>
    <w:rsid w:val="00D81C7A"/>
    <w:rsid w:val="00D83CA6"/>
    <w:rsid w:val="00D92E73"/>
    <w:rsid w:val="00D95DC5"/>
    <w:rsid w:val="00DA29CE"/>
    <w:rsid w:val="00DA3057"/>
    <w:rsid w:val="00DA6736"/>
    <w:rsid w:val="00DA6C9B"/>
    <w:rsid w:val="00DB2D6B"/>
    <w:rsid w:val="00DB6D4C"/>
    <w:rsid w:val="00DC0A67"/>
    <w:rsid w:val="00DC1981"/>
    <w:rsid w:val="00DD2F87"/>
    <w:rsid w:val="00DD54D0"/>
    <w:rsid w:val="00DE0C5F"/>
    <w:rsid w:val="00DF0812"/>
    <w:rsid w:val="00DF466C"/>
    <w:rsid w:val="00DF7CE8"/>
    <w:rsid w:val="00E304A7"/>
    <w:rsid w:val="00E42A20"/>
    <w:rsid w:val="00E4358B"/>
    <w:rsid w:val="00E5026A"/>
    <w:rsid w:val="00E517A0"/>
    <w:rsid w:val="00E56F2A"/>
    <w:rsid w:val="00E6434D"/>
    <w:rsid w:val="00E67EE3"/>
    <w:rsid w:val="00E7012E"/>
    <w:rsid w:val="00E75D66"/>
    <w:rsid w:val="00E8010C"/>
    <w:rsid w:val="00E82897"/>
    <w:rsid w:val="00E828C7"/>
    <w:rsid w:val="00E8397F"/>
    <w:rsid w:val="00E906A6"/>
    <w:rsid w:val="00E94D1C"/>
    <w:rsid w:val="00E95167"/>
    <w:rsid w:val="00E961FB"/>
    <w:rsid w:val="00EA413F"/>
    <w:rsid w:val="00EB30E1"/>
    <w:rsid w:val="00EC4870"/>
    <w:rsid w:val="00EC597A"/>
    <w:rsid w:val="00EC59D7"/>
    <w:rsid w:val="00ED2439"/>
    <w:rsid w:val="00ED2D97"/>
    <w:rsid w:val="00EE207F"/>
    <w:rsid w:val="00EE6890"/>
    <w:rsid w:val="00EE7D39"/>
    <w:rsid w:val="00F06956"/>
    <w:rsid w:val="00F10175"/>
    <w:rsid w:val="00F11D91"/>
    <w:rsid w:val="00F21EB9"/>
    <w:rsid w:val="00F3790F"/>
    <w:rsid w:val="00F37FA1"/>
    <w:rsid w:val="00F40504"/>
    <w:rsid w:val="00F431F0"/>
    <w:rsid w:val="00F44563"/>
    <w:rsid w:val="00F56CBF"/>
    <w:rsid w:val="00F62661"/>
    <w:rsid w:val="00F66B82"/>
    <w:rsid w:val="00F66ECD"/>
    <w:rsid w:val="00F76CE6"/>
    <w:rsid w:val="00F85FF3"/>
    <w:rsid w:val="00F91D38"/>
    <w:rsid w:val="00FA16F6"/>
    <w:rsid w:val="00FA26C7"/>
    <w:rsid w:val="00FB370B"/>
    <w:rsid w:val="00FB4841"/>
    <w:rsid w:val="00FC588D"/>
    <w:rsid w:val="00FD22D0"/>
    <w:rsid w:val="00FD25A0"/>
    <w:rsid w:val="00FD25BD"/>
    <w:rsid w:val="00FD7882"/>
    <w:rsid w:val="00FE56D7"/>
    <w:rsid w:val="00FE5A50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E0FE"/>
  <w15:chartTrackingRefBased/>
  <w15:docId w15:val="{BDF97D1D-7D7E-49A4-9EBF-753B9BC9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CB6"/>
    <w:pPr>
      <w:spacing w:after="240" w:line="360" w:lineRule="auto"/>
    </w:pPr>
    <w:rPr>
      <w:rFonts w:ascii="Poppins" w:eastAsia="Times New Roman" w:hAnsi="Poppins" w:cs="Times New Roman"/>
      <w:color w:val="060645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BC7"/>
    <w:pPr>
      <w:spacing w:after="360" w:line="173" w:lineRule="auto"/>
      <w:outlineLvl w:val="0"/>
    </w:pPr>
    <w:rPr>
      <w:rFonts w:cs="Poppins"/>
      <w:b/>
      <w:bCs/>
      <w:color w:val="060645" w:themeColor="text1"/>
      <w:sz w:val="120"/>
      <w:szCs w:val="120"/>
    </w:rPr>
  </w:style>
  <w:style w:type="paragraph" w:styleId="Heading2">
    <w:name w:val="heading 2"/>
    <w:basedOn w:val="AccessibilityGuidanceNotes"/>
    <w:next w:val="Normal"/>
    <w:link w:val="Heading2Char"/>
    <w:uiPriority w:val="9"/>
    <w:unhideWhenUsed/>
    <w:qFormat/>
    <w:rsid w:val="00794BC7"/>
    <w:pPr>
      <w:numPr>
        <w:numId w:val="29"/>
      </w:numPr>
      <w:spacing w:after="240"/>
      <w:outlineLvl w:val="1"/>
    </w:pPr>
  </w:style>
  <w:style w:type="paragraph" w:styleId="Heading3">
    <w:name w:val="heading 3"/>
    <w:next w:val="Normal"/>
    <w:link w:val="Heading3Char"/>
    <w:uiPriority w:val="9"/>
    <w:unhideWhenUsed/>
    <w:qFormat/>
    <w:rsid w:val="00CB5D92"/>
    <w:pPr>
      <w:numPr>
        <w:ilvl w:val="1"/>
        <w:numId w:val="29"/>
      </w:numPr>
      <w:spacing w:before="360" w:after="120"/>
      <w:outlineLvl w:val="2"/>
    </w:pPr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Heading4">
    <w:name w:val="heading 4"/>
    <w:next w:val="Normal"/>
    <w:link w:val="Heading4Char"/>
    <w:uiPriority w:val="9"/>
    <w:unhideWhenUsed/>
    <w:rsid w:val="00794BC7"/>
    <w:pPr>
      <w:numPr>
        <w:ilvl w:val="3"/>
        <w:numId w:val="29"/>
      </w:numPr>
      <w:spacing w:line="360" w:lineRule="auto"/>
      <w:outlineLvl w:val="3"/>
    </w:pPr>
    <w:rPr>
      <w:rFonts w:ascii="Poppins" w:eastAsia="Times New Roman" w:hAnsi="Poppins" w:cs="Poppins"/>
      <w:b/>
      <w:bCs/>
      <w:color w:val="060645"/>
      <w:szCs w:val="30"/>
      <w:lang w:eastAsia="en-GB"/>
    </w:rPr>
  </w:style>
  <w:style w:type="paragraph" w:styleId="Heading5">
    <w:name w:val="heading 5"/>
    <w:next w:val="Normal"/>
    <w:link w:val="Heading5Char"/>
    <w:uiPriority w:val="9"/>
    <w:semiHidden/>
    <w:unhideWhenUsed/>
    <w:qFormat/>
    <w:rsid w:val="0022594A"/>
    <w:pPr>
      <w:keepNext/>
      <w:keepLines/>
      <w:numPr>
        <w:ilvl w:val="4"/>
        <w:numId w:val="29"/>
      </w:numPr>
      <w:spacing w:before="40"/>
      <w:outlineLvl w:val="4"/>
    </w:pPr>
    <w:rPr>
      <w:rFonts w:asciiTheme="majorHAnsi" w:eastAsiaTheme="majorEastAsia" w:hAnsiTheme="majorHAnsi" w:cstheme="majorBidi"/>
      <w:color w:val="060645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140"/>
    <w:pPr>
      <w:keepNext/>
      <w:keepLines/>
      <w:numPr>
        <w:ilvl w:val="5"/>
        <w:numId w:val="29"/>
      </w:numPr>
      <w:spacing w:before="40" w:after="0"/>
      <w:outlineLvl w:val="5"/>
    </w:pPr>
    <w:rPr>
      <w:rFonts w:asciiTheme="majorHAnsi" w:eastAsiaTheme="majorEastAsia" w:hAnsiTheme="majorHAnsi" w:cstheme="majorBidi"/>
      <w:color w:val="0E22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140"/>
    <w:pPr>
      <w:keepNext/>
      <w:keepLines/>
      <w:numPr>
        <w:ilvl w:val="6"/>
        <w:numId w:val="2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E22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140"/>
    <w:pPr>
      <w:keepNext/>
      <w:keepLines/>
      <w:numPr>
        <w:ilvl w:val="7"/>
        <w:numId w:val="29"/>
      </w:numPr>
      <w:spacing w:before="40" w:after="0"/>
      <w:outlineLvl w:val="7"/>
    </w:pPr>
    <w:rPr>
      <w:rFonts w:asciiTheme="majorHAnsi" w:eastAsiaTheme="majorEastAsia" w:hAnsiTheme="majorHAnsi" w:cstheme="majorBidi"/>
      <w:color w:val="0B0B82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140"/>
    <w:pPr>
      <w:keepNext/>
      <w:keepLines/>
      <w:numPr>
        <w:ilvl w:val="8"/>
        <w:numId w:val="2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B0B82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1FD"/>
    <w:rPr>
      <w:rFonts w:ascii="Poppins" w:eastAsia="Times New Roman" w:hAnsi="Poppins" w:cs="Times New Roman"/>
      <w:color w:val="060645"/>
      <w:lang w:eastAsia="en-GB"/>
    </w:rPr>
  </w:style>
  <w:style w:type="character" w:styleId="PageNumber">
    <w:name w:val="page number"/>
    <w:basedOn w:val="DefaultParagraphFont"/>
    <w:uiPriority w:val="99"/>
    <w:unhideWhenUsed/>
    <w:rsid w:val="00794BC7"/>
    <w:rPr>
      <w:b/>
      <w:bCs/>
      <w:color w:val="06064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94BC7"/>
    <w:rPr>
      <w:rFonts w:ascii="Poppins" w:eastAsia="Times New Roman" w:hAnsi="Poppins" w:cs="Poppins"/>
      <w:b/>
      <w:bCs/>
      <w:color w:val="060645"/>
      <w:szCs w:val="30"/>
      <w:lang w:eastAsia="en-GB"/>
    </w:rPr>
  </w:style>
  <w:style w:type="table" w:styleId="TableGrid">
    <w:name w:val="Table Grid"/>
    <w:basedOn w:val="TableNormal"/>
    <w:uiPriority w:val="39"/>
    <w:rsid w:val="00490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A16F6"/>
    <w:pPr>
      <w:numPr>
        <w:numId w:val="4"/>
      </w:numPr>
      <w:spacing w:before="120" w:after="120"/>
      <w:contextualSpacing/>
    </w:pPr>
    <w:rPr>
      <w:rFonts w:cs="Poppins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4BC7"/>
    <w:rPr>
      <w:rFonts w:ascii="Poppins" w:eastAsia="Times New Roman" w:hAnsi="Poppins" w:cs="Poppins"/>
      <w:b/>
      <w:bCs/>
      <w:color w:val="060645" w:themeColor="text1"/>
      <w:sz w:val="120"/>
      <w:szCs w:val="1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94BC7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B5D92"/>
    <w:rPr>
      <w:rFonts w:ascii="Poppins" w:eastAsia="Times New Roman" w:hAnsi="Poppins" w:cs="Poppins"/>
      <w:b/>
      <w:bCs/>
      <w:color w:val="060645"/>
      <w:sz w:val="30"/>
      <w:szCs w:val="30"/>
      <w:lang w:eastAsia="en-GB"/>
    </w:rPr>
  </w:style>
  <w:style w:type="paragraph" w:styleId="Index1">
    <w:name w:val="index 1"/>
    <w:basedOn w:val="Normal"/>
    <w:next w:val="Normal"/>
    <w:autoRedefine/>
    <w:uiPriority w:val="99"/>
    <w:unhideWhenUsed/>
    <w:rsid w:val="00794BC7"/>
    <w:pPr>
      <w:spacing w:after="0" w:line="240" w:lineRule="auto"/>
      <w:ind w:left="240" w:hanging="240"/>
    </w:pPr>
  </w:style>
  <w:style w:type="paragraph" w:customStyle="1" w:styleId="Coversublinetitle">
    <w:name w:val="Cover subline title"/>
    <w:basedOn w:val="Normal"/>
    <w:qFormat/>
    <w:rsid w:val="00794BC7"/>
    <w:rPr>
      <w:b/>
      <w:bCs/>
      <w:color w:val="060645" w:themeColor="text1"/>
      <w:sz w:val="40"/>
      <w:szCs w:val="40"/>
    </w:rPr>
  </w:style>
  <w:style w:type="paragraph" w:styleId="Footer">
    <w:name w:val="footer"/>
    <w:basedOn w:val="Normal"/>
    <w:link w:val="FooterChar"/>
    <w:uiPriority w:val="99"/>
    <w:unhideWhenUsed/>
    <w:rsid w:val="0000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22594A"/>
    <w:rPr>
      <w:rFonts w:asciiTheme="majorHAnsi" w:eastAsiaTheme="majorEastAsia" w:hAnsiTheme="majorHAnsi" w:cstheme="majorBidi"/>
      <w:color w:val="060645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00332F"/>
    <w:rPr>
      <w:rFonts w:ascii="Poppins" w:eastAsia="Times New Roman" w:hAnsi="Poppins" w:cs="Times New Roman"/>
      <w:color w:val="060645"/>
      <w:lang w:eastAsia="en-GB"/>
    </w:rPr>
  </w:style>
  <w:style w:type="paragraph" w:customStyle="1" w:styleId="BulletpointList">
    <w:name w:val="Bulletpoint List"/>
    <w:basedOn w:val="ListParagraph"/>
    <w:link w:val="BulletpointListChar"/>
    <w:qFormat/>
    <w:rsid w:val="00A66BD8"/>
    <w:pPr>
      <w:spacing w:before="0"/>
      <w:ind w:left="714" w:hanging="357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D5F1F"/>
    <w:rPr>
      <w:rFonts w:ascii="Poppins" w:eastAsia="Times New Roman" w:hAnsi="Poppins" w:cs="Poppins"/>
      <w:color w:val="060645"/>
      <w:sz w:val="20"/>
      <w:szCs w:val="20"/>
      <w:lang w:eastAsia="en-GB"/>
    </w:rPr>
  </w:style>
  <w:style w:type="character" w:customStyle="1" w:styleId="BulletpointListChar">
    <w:name w:val="Bulletpoint List Char"/>
    <w:basedOn w:val="ListParagraphChar"/>
    <w:link w:val="BulletpointList"/>
    <w:rsid w:val="00A66BD8"/>
    <w:rPr>
      <w:rFonts w:ascii="Poppins" w:eastAsia="Times New Roman" w:hAnsi="Poppins" w:cs="Poppins"/>
      <w:color w:val="060645"/>
      <w:sz w:val="20"/>
      <w:szCs w:val="20"/>
      <w:lang w:eastAsia="en-GB"/>
    </w:rPr>
  </w:style>
  <w:style w:type="paragraph" w:styleId="TOC1">
    <w:name w:val="toc 1"/>
    <w:next w:val="Normal"/>
    <w:autoRedefine/>
    <w:uiPriority w:val="39"/>
    <w:unhideWhenUsed/>
    <w:rsid w:val="00794BC7"/>
    <w:pPr>
      <w:tabs>
        <w:tab w:val="right" w:pos="9622"/>
      </w:tabs>
      <w:spacing w:after="240"/>
    </w:pPr>
    <w:rPr>
      <w:rFonts w:ascii="Poppins" w:eastAsia="Times New Roman" w:hAnsi="Poppins" w:cs="Poppins"/>
      <w:b/>
      <w:color w:val="060645"/>
      <w:sz w:val="32"/>
      <w:szCs w:val="20"/>
      <w:lang w:eastAsia="en-GB"/>
    </w:rPr>
  </w:style>
  <w:style w:type="paragraph" w:styleId="TOC2">
    <w:name w:val="toc 2"/>
    <w:next w:val="Normal"/>
    <w:autoRedefine/>
    <w:uiPriority w:val="39"/>
    <w:unhideWhenUsed/>
    <w:rsid w:val="00794BC7"/>
    <w:pPr>
      <w:spacing w:after="240"/>
      <w:ind w:left="284"/>
    </w:pPr>
    <w:rPr>
      <w:rFonts w:ascii="Poppins" w:eastAsia="Times New Roman" w:hAnsi="Poppins" w:cs="Times New Roman"/>
      <w:b/>
      <w:color w:val="060645"/>
      <w:sz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FD22D0"/>
    <w:rPr>
      <w:color w:val="2963C1"/>
      <w:u w:val="single"/>
    </w:rPr>
  </w:style>
  <w:style w:type="paragraph" w:customStyle="1" w:styleId="ContentsHeading">
    <w:name w:val="Contents Heading"/>
    <w:next w:val="Normal"/>
    <w:qFormat/>
    <w:rsid w:val="00A96D09"/>
    <w:pPr>
      <w:spacing w:after="840"/>
    </w:pPr>
    <w:rPr>
      <w:rFonts w:ascii="Poppins" w:eastAsia="Times New Roman" w:hAnsi="Poppins" w:cs="Poppins"/>
      <w:b/>
      <w:bCs/>
      <w:color w:val="060645"/>
      <w:sz w:val="60"/>
      <w:szCs w:val="60"/>
      <w:lang w:eastAsia="en-GB"/>
    </w:rPr>
  </w:style>
  <w:style w:type="paragraph" w:styleId="TOC3">
    <w:name w:val="toc 3"/>
    <w:next w:val="Normal"/>
    <w:autoRedefine/>
    <w:uiPriority w:val="39"/>
    <w:unhideWhenUsed/>
    <w:rsid w:val="00794BC7"/>
    <w:pPr>
      <w:spacing w:after="240"/>
      <w:ind w:left="567"/>
    </w:pPr>
    <w:rPr>
      <w:rFonts w:ascii="Poppins" w:eastAsia="Times New Roman" w:hAnsi="Poppins" w:cs="Times New Roman"/>
      <w:color w:val="060645"/>
      <w:sz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rsid w:val="000E5A70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Revision">
    <w:name w:val="Revision"/>
    <w:hidden/>
    <w:uiPriority w:val="99"/>
    <w:semiHidden/>
    <w:rsid w:val="00382B07"/>
    <w:rPr>
      <w:rFonts w:ascii="Poppins" w:eastAsia="Times New Roman" w:hAnsi="Poppins" w:cs="Times New Roman"/>
      <w:color w:val="060645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7C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2D0"/>
    <w:rPr>
      <w:color w:val="944E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49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22"/>
    <w:rPr>
      <w:rFonts w:ascii="Poppins" w:eastAsia="Times New Roman" w:hAnsi="Poppins" w:cs="Times New Roman"/>
      <w:color w:val="060645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22"/>
    <w:rPr>
      <w:rFonts w:ascii="Poppins" w:eastAsia="Times New Roman" w:hAnsi="Poppins" w:cs="Times New Roman"/>
      <w:b/>
      <w:bCs/>
      <w:color w:val="060645"/>
      <w:sz w:val="20"/>
      <w:szCs w:val="20"/>
      <w:lang w:eastAsia="en-GB"/>
    </w:rPr>
  </w:style>
  <w:style w:type="paragraph" w:customStyle="1" w:styleId="li1">
    <w:name w:val="li1"/>
    <w:basedOn w:val="Normal"/>
    <w:rsid w:val="00F3790F"/>
    <w:pPr>
      <w:spacing w:after="0" w:line="240" w:lineRule="auto"/>
    </w:pPr>
    <w:rPr>
      <w:rFonts w:ascii="Helvetica Neue" w:eastAsiaTheme="minorHAnsi" w:hAnsi="Helvetica Neue" w:cs="Calibri"/>
      <w:color w:val="auto"/>
      <w:sz w:val="20"/>
      <w:szCs w:val="20"/>
    </w:rPr>
  </w:style>
  <w:style w:type="paragraph" w:customStyle="1" w:styleId="AccessibilityGuidanceNotes">
    <w:name w:val="Accessibility Guidance Notes"/>
    <w:link w:val="AccessibilityGuidanceNotesChar"/>
    <w:qFormat/>
    <w:rsid w:val="00672D83"/>
    <w:pPr>
      <w:spacing w:before="120" w:after="840"/>
    </w:pPr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customStyle="1" w:styleId="AccessibilityGuidanceNotesChar">
    <w:name w:val="Accessibility Guidance Notes Char"/>
    <w:basedOn w:val="Heading2Char"/>
    <w:link w:val="AccessibilityGuidanceNotes"/>
    <w:rsid w:val="00672D83"/>
    <w:rPr>
      <w:rFonts w:ascii="Poppins" w:eastAsia="Times New Roman" w:hAnsi="Poppins" w:cs="Poppins"/>
      <w:b/>
      <w:bCs/>
      <w:color w:val="060645"/>
      <w:sz w:val="40"/>
      <w:szCs w:val="40"/>
      <w:lang w:eastAsia="en-GB"/>
    </w:rPr>
  </w:style>
  <w:style w:type="character" w:styleId="Mention">
    <w:name w:val="Mention"/>
    <w:basedOn w:val="DefaultParagraphFont"/>
    <w:uiPriority w:val="99"/>
    <w:unhideWhenUsed/>
    <w:rsid w:val="00F66B82"/>
    <w:rPr>
      <w:color w:val="2B579A"/>
      <w:shd w:val="clear" w:color="auto" w:fill="E1DFDD"/>
    </w:rPr>
  </w:style>
  <w:style w:type="table" w:styleId="GridTable1Light">
    <w:name w:val="Grid Table 1 Light"/>
    <w:basedOn w:val="TableNormal"/>
    <w:uiPriority w:val="46"/>
    <w:rsid w:val="00867E27"/>
    <w:tblPr>
      <w:tblStyleRowBandSize w:val="1"/>
      <w:tblStyleColBandSize w:val="1"/>
      <w:tblBorders>
        <w:top w:val="single" w:sz="4" w:space="0" w:color="5E5EF1" w:themeColor="text1" w:themeTint="66"/>
        <w:left w:val="single" w:sz="4" w:space="0" w:color="5E5EF1" w:themeColor="text1" w:themeTint="66"/>
        <w:bottom w:val="single" w:sz="4" w:space="0" w:color="5E5EF1" w:themeColor="text1" w:themeTint="66"/>
        <w:right w:val="single" w:sz="4" w:space="0" w:color="5E5EF1" w:themeColor="text1" w:themeTint="66"/>
        <w:insideH w:val="single" w:sz="4" w:space="0" w:color="5E5EF1" w:themeColor="text1" w:themeTint="66"/>
        <w:insideV w:val="single" w:sz="4" w:space="0" w:color="5E5EF1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14E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14E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">
    <w:name w:val="List Table 4"/>
    <w:basedOn w:val="TableNormal"/>
    <w:uiPriority w:val="49"/>
    <w:rsid w:val="00867E27"/>
    <w:tblPr>
      <w:tblStyleRowBandSize w:val="1"/>
      <w:tblStyleColBandSize w:val="1"/>
      <w:tblBorders>
        <w:top w:val="single" w:sz="4" w:space="0" w:color="1414E5" w:themeColor="text1" w:themeTint="99"/>
        <w:left w:val="single" w:sz="4" w:space="0" w:color="1414E5" w:themeColor="text1" w:themeTint="99"/>
        <w:bottom w:val="single" w:sz="4" w:space="0" w:color="1414E5" w:themeColor="text1" w:themeTint="99"/>
        <w:right w:val="single" w:sz="4" w:space="0" w:color="1414E5" w:themeColor="text1" w:themeTint="99"/>
        <w:insideH w:val="single" w:sz="4" w:space="0" w:color="1414E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0645" w:themeColor="text1"/>
          <w:left w:val="single" w:sz="4" w:space="0" w:color="060645" w:themeColor="text1"/>
          <w:bottom w:val="single" w:sz="4" w:space="0" w:color="060645" w:themeColor="text1"/>
          <w:right w:val="single" w:sz="4" w:space="0" w:color="060645" w:themeColor="text1"/>
          <w:insideH w:val="nil"/>
        </w:tcBorders>
        <w:shd w:val="clear" w:color="auto" w:fill="060645" w:themeFill="text1"/>
      </w:tcPr>
    </w:tblStylePr>
    <w:tblStylePr w:type="lastRow">
      <w:rPr>
        <w:b/>
        <w:bCs/>
      </w:rPr>
      <w:tblPr/>
      <w:tcPr>
        <w:tcBorders>
          <w:top w:val="double" w:sz="4" w:space="0" w:color="1414E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F8" w:themeFill="text1" w:themeFillTint="33"/>
      </w:tcPr>
    </w:tblStylePr>
    <w:tblStylePr w:type="band1Horz">
      <w:tblPr/>
      <w:tcPr>
        <w:shd w:val="clear" w:color="auto" w:fill="AEAEF8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67E27"/>
    <w:pPr>
      <w:spacing w:after="200" w:line="240" w:lineRule="auto"/>
    </w:pPr>
    <w:rPr>
      <w:i/>
      <w:iCs/>
      <w:color w:val="060645" w:themeColor="text2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140"/>
    <w:rPr>
      <w:rFonts w:asciiTheme="majorHAnsi" w:eastAsiaTheme="majorEastAsia" w:hAnsiTheme="majorHAnsi" w:cstheme="majorBidi"/>
      <w:color w:val="0E225F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140"/>
    <w:rPr>
      <w:rFonts w:asciiTheme="majorHAnsi" w:eastAsiaTheme="majorEastAsia" w:hAnsiTheme="majorHAnsi" w:cstheme="majorBidi"/>
      <w:i/>
      <w:iCs/>
      <w:color w:val="0E225F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140"/>
    <w:rPr>
      <w:rFonts w:asciiTheme="majorHAnsi" w:eastAsiaTheme="majorEastAsia" w:hAnsiTheme="majorHAnsi" w:cstheme="majorBidi"/>
      <w:color w:val="0B0B82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140"/>
    <w:rPr>
      <w:rFonts w:asciiTheme="majorHAnsi" w:eastAsiaTheme="majorEastAsia" w:hAnsiTheme="majorHAnsi" w:cstheme="majorBidi"/>
      <w:i/>
      <w:iCs/>
      <w:color w:val="0B0B82" w:themeColor="text1" w:themeTint="D8"/>
      <w:sz w:val="21"/>
      <w:szCs w:val="21"/>
      <w:lang w:eastAsia="en-GB"/>
    </w:rPr>
  </w:style>
  <w:style w:type="paragraph" w:styleId="ListNumber3">
    <w:name w:val="List Number 3"/>
    <w:basedOn w:val="Normal"/>
    <w:uiPriority w:val="99"/>
    <w:unhideWhenUsed/>
    <w:rsid w:val="00690140"/>
    <w:pPr>
      <w:numPr>
        <w:numId w:val="32"/>
      </w:numPr>
      <w:contextualSpacing/>
    </w:pPr>
  </w:style>
  <w:style w:type="character" w:styleId="PlaceholderText">
    <w:name w:val="Placeholder Text"/>
    <w:basedOn w:val="DefaultParagraphFont"/>
    <w:uiPriority w:val="99"/>
    <w:semiHidden/>
    <w:rsid w:val="006901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634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s478\AppData\Roaming\Open%20University\OUClient\Stationery\OU%20WD%20Templates\Internal_OU_Design_nocover.dotx" TargetMode="External"/></Relationships>
</file>

<file path=word/theme/theme1.xml><?xml version="1.0" encoding="utf-8"?>
<a:theme xmlns:a="http://schemas.openxmlformats.org/drawingml/2006/main" name="Office Theme">
  <a:themeElements>
    <a:clrScheme name="Open University">
      <a:dk1>
        <a:srgbClr val="060645"/>
      </a:dk1>
      <a:lt1>
        <a:srgbClr val="FFFFFF"/>
      </a:lt1>
      <a:dk2>
        <a:srgbClr val="060645"/>
      </a:dk2>
      <a:lt2>
        <a:srgbClr val="FEFFFF"/>
      </a:lt2>
      <a:accent1>
        <a:srgbClr val="1C46C0"/>
      </a:accent1>
      <a:accent2>
        <a:srgbClr val="66EEFA"/>
      </a:accent2>
      <a:accent3>
        <a:srgbClr val="7DFFD3"/>
      </a:accent3>
      <a:accent4>
        <a:srgbClr val="FF8A77"/>
      </a:accent4>
      <a:accent5>
        <a:srgbClr val="FFB3FF"/>
      </a:accent5>
      <a:accent6>
        <a:srgbClr val="FFF388"/>
      </a:accent6>
      <a:hlink>
        <a:srgbClr val="1C46C0"/>
      </a:hlink>
      <a:folHlink>
        <a:srgbClr val="1C46C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D860C30E67C40AF7A91E21E021BB9" ma:contentTypeVersion="17" ma:contentTypeDescription="Create a new document." ma:contentTypeScope="" ma:versionID="f007d030e206a7bacf2216a7b2047316">
  <xsd:schema xmlns:xsd="http://www.w3.org/2001/XMLSchema" xmlns:xs="http://www.w3.org/2001/XMLSchema" xmlns:p="http://schemas.microsoft.com/office/2006/metadata/properties" xmlns:ns2="782c660f-b59d-442a-bebc-287a954b0809" xmlns:ns3="d162ccb0-01c3-49ee-b087-ac25964bdc1d" xmlns:ns4="e4476828-269d-41e7-8c7f-463a607b843c" targetNamespace="http://schemas.microsoft.com/office/2006/metadata/properties" ma:root="true" ma:fieldsID="0ee92459dd334dfbb58974ee9eca3161" ns2:_="" ns3:_="" ns4:_="">
    <xsd:import namespace="782c660f-b59d-442a-bebc-287a954b0809"/>
    <xsd:import namespace="d162ccb0-01c3-49ee-b087-ac25964bdc1d"/>
    <xsd:import namespace="e4476828-269d-41e7-8c7f-463a607b8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c660f-b59d-442a-bebc-287a954b0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fb35f09-1364-44fa-bda6-079b81d03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ccb0-01c3-49ee-b087-ac25964bd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76828-269d-41e7-8c7f-463a607b843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9aaab46-1072-4869-9a69-9ed0afe81170}" ma:internalName="TaxCatchAll" ma:showField="CatchAllData" ma:web="d162ccb0-01c3-49ee-b087-ac25964bd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476828-269d-41e7-8c7f-463a607b843c" xsi:nil="true"/>
    <lcf76f155ced4ddcb4097134ff3c332f xmlns="782c660f-b59d-442a-bebc-287a954b08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670612-C64B-4607-8E51-11B02D60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c660f-b59d-442a-bebc-287a954b0809"/>
    <ds:schemaRef ds:uri="d162ccb0-01c3-49ee-b087-ac25964bdc1d"/>
    <ds:schemaRef ds:uri="e4476828-269d-41e7-8c7f-463a607b8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47FF8E-7A49-4F9E-A699-C674EA09E6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7BDBC-A872-4B42-B564-12982EC496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E2DCEE-686C-46AB-B353-F95F402A75A0}">
  <ds:schemaRefs>
    <ds:schemaRef ds:uri="http://schemas.microsoft.com/office/2006/metadata/properties"/>
    <ds:schemaRef ds:uri="http://schemas.microsoft.com/office/infopath/2007/PartnerControls"/>
    <ds:schemaRef ds:uri="e4476828-269d-41e7-8c7f-463a607b843c"/>
    <ds:schemaRef ds:uri="782c660f-b59d-442a-bebc-287a954b08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Internal_OU_Design_nocover</Template>
  <TotalTime>62</TotalTime>
  <Pages>4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Generic Design 1 (No cover)</vt:lpstr>
    </vt:vector>
  </TitlesOfParts>
  <Manager/>
  <Company>The Open University</Company>
  <LinksUpToDate>false</LinksUpToDate>
  <CharactersWithSpaces>1686</CharactersWithSpaces>
  <SharedDoc>false</SharedDoc>
  <HyperlinkBase/>
  <HLinks>
    <vt:vector size="96" baseType="variant">
      <vt:variant>
        <vt:i4>1572917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_Toc195708190</vt:lpwstr>
      </vt:variant>
      <vt:variant>
        <vt:i4>1638453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_Toc195708189</vt:lpwstr>
      </vt:variant>
      <vt:variant>
        <vt:i4>1638453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_Toc195708188</vt:lpwstr>
      </vt:variant>
      <vt:variant>
        <vt:i4>1638453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_Toc195708187</vt:lpwstr>
      </vt:variant>
      <vt:variant>
        <vt:i4>1638453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_Toc195708186</vt:lpwstr>
      </vt:variant>
      <vt:variant>
        <vt:i4>1638453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_Toc195708185</vt:lpwstr>
      </vt:variant>
      <vt:variant>
        <vt:i4>1638453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_Toc195708184</vt:lpwstr>
      </vt:variant>
      <vt:variant>
        <vt:i4>1638453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_Toc195708183</vt:lpwstr>
      </vt:variant>
      <vt:variant>
        <vt:i4>1966144</vt:i4>
      </vt:variant>
      <vt:variant>
        <vt:i4>6</vt:i4>
      </vt:variant>
      <vt:variant>
        <vt:i4>0</vt:i4>
      </vt:variant>
      <vt:variant>
        <vt:i4>5</vt:i4>
      </vt:variant>
      <vt:variant>
        <vt:lpwstr>https://openuniv.sharepoint.com/sites/access/accessibility-usability-evaluation/SitePages/Word-Document-Guidance.aspx</vt:lpwstr>
      </vt:variant>
      <vt:variant>
        <vt:lpwstr/>
      </vt:variant>
      <vt:variant>
        <vt:i4>7143551</vt:i4>
      </vt:variant>
      <vt:variant>
        <vt:i4>3</vt:i4>
      </vt:variant>
      <vt:variant>
        <vt:i4>0</vt:i4>
      </vt:variant>
      <vt:variant>
        <vt:i4>5</vt:i4>
      </vt:variant>
      <vt:variant>
        <vt:lpwstr>https://openuniv.sharepoint.com/:u:/r/sites/access/accessibility-usability-evaluation/SitePages/Microsoft-Word-Documents--Tables.aspx?csf=1&amp;web=1&amp;share=Eeps-bW3Hc5KnmWtwew55CIBp3bWbpWFlajKjg3eRoISWg&amp;e=MHeJwg</vt:lpwstr>
      </vt:variant>
      <vt:variant>
        <vt:lpwstr/>
      </vt:variant>
      <vt:variant>
        <vt:i4>5832709</vt:i4>
      </vt:variant>
      <vt:variant>
        <vt:i4>0</vt:i4>
      </vt:variant>
      <vt:variant>
        <vt:i4>0</vt:i4>
      </vt:variant>
      <vt:variant>
        <vt:i4>5</vt:i4>
      </vt:variant>
      <vt:variant>
        <vt:lpwstr>https://www.bdadyslexia.org.uk/advice/employers/creating-a-dyslexia-friendly-workplace/dyslexia-friendly-style-guide</vt:lpwstr>
      </vt:variant>
      <vt:variant>
        <vt:lpwstr/>
      </vt:variant>
      <vt:variant>
        <vt:i4>131126</vt:i4>
      </vt:variant>
      <vt:variant>
        <vt:i4>12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131126</vt:i4>
      </vt:variant>
      <vt:variant>
        <vt:i4>9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6684729</vt:i4>
      </vt:variant>
      <vt:variant>
        <vt:i4>6</vt:i4>
      </vt:variant>
      <vt:variant>
        <vt:i4>0</vt:i4>
      </vt:variant>
      <vt:variant>
        <vt:i4>5</vt:i4>
      </vt:variant>
      <vt:variant>
        <vt:lpwstr>https://www.clickmatix.com.au/hyphens-vs-underscores-url-seo-best-practices/</vt:lpwstr>
      </vt:variant>
      <vt:variant>
        <vt:lpwstr>:~:text=Underscores%20can%20confuse%20search%20engines,what%20your%20webpage%20is%20about.</vt:lpwstr>
      </vt:variant>
      <vt:variant>
        <vt:i4>131126</vt:i4>
      </vt:variant>
      <vt:variant>
        <vt:i4>3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  <vt:variant>
        <vt:i4>131126</vt:i4>
      </vt:variant>
      <vt:variant>
        <vt:i4>0</vt:i4>
      </vt:variant>
      <vt:variant>
        <vt:i4>0</vt:i4>
      </vt:variant>
      <vt:variant>
        <vt:i4>5</vt:i4>
      </vt:variant>
      <vt:variant>
        <vt:lpwstr>mailto:ah27627@open.ac.uk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Design 1 (No cover)</dc:title>
  <dc:subject>OU Microsoft Word Report Template with accessibility guidance and best practice tips. This version of the report displays the front cover icon.</dc:subject>
  <dc:creator>Ellie.Milnes-Smith [She/Her]</dc:creator>
  <cp:keywords>OU Microsoft Word Report Template, OU Brand Word Template, Word Template with Front Cover Icon</cp:keywords>
  <dc:description>Final Version</dc:description>
  <cp:lastModifiedBy>Ellie.Milnes-Smith [She/Her]</cp:lastModifiedBy>
  <cp:revision>2</cp:revision>
  <dcterms:created xsi:type="dcterms:W3CDTF">2026-10-07T15:31:00Z</dcterms:created>
  <dcterms:modified xsi:type="dcterms:W3CDTF">2026-10-07T16:40:00Z</dcterms:modified>
  <cp:category/>
  <cp:contentStatus>The Open University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0x010100100D860C30E67C40AF7A91E21E021BB9</vt:lpwstr>
  </property>
  <property fmtid="{D5CDD505-2E9C-101B-9397-08002B2CF9AE}" pid="3" name="MediaServiceImageTags">
    <vt:lpwstr/>
  </property>
</Properties>
</file>